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90927" w14:textId="38B67C1F" w:rsidR="00A924E2" w:rsidRDefault="00A924E2" w:rsidP="00804917">
      <w:pPr>
        <w:pStyle w:val="Heading3"/>
      </w:pPr>
    </w:p>
    <w:p w14:paraId="50AE25E9" w14:textId="77777777" w:rsidR="00AC1418" w:rsidRPr="00723F61" w:rsidRDefault="00AC1418" w:rsidP="00AC1418">
      <w:pPr>
        <w:pStyle w:val="Title"/>
        <w:rPr>
          <w:sz w:val="56"/>
        </w:rPr>
      </w:pPr>
      <w:r w:rsidRPr="00723F61">
        <w:rPr>
          <w:sz w:val="56"/>
        </w:rPr>
        <w:t>NEAER NEWS</w:t>
      </w:r>
    </w:p>
    <w:p w14:paraId="43F13A6E" w14:textId="0B00B6E5" w:rsidR="00AC1418" w:rsidRDefault="00AC1418" w:rsidP="00AC1418">
      <w:pPr>
        <w:pStyle w:val="Subtitle"/>
        <w:spacing w:after="300"/>
      </w:pPr>
      <w:r w:rsidRPr="00723F61">
        <w:rPr>
          <w:noProof/>
          <w:sz w:val="56"/>
          <w:szCs w:val="56"/>
        </w:rPr>
        <w:drawing>
          <wp:anchor distT="0" distB="0" distL="114300" distR="114300" simplePos="0" relativeHeight="251658241" behindDoc="1" locked="0" layoutInCell="1" allowOverlap="1" wp14:anchorId="07885A41" wp14:editId="7AA17FC4">
            <wp:simplePos x="0" y="0"/>
            <wp:positionH relativeFrom="column">
              <wp:posOffset>251460</wp:posOffset>
            </wp:positionH>
            <wp:positionV relativeFrom="paragraph">
              <wp:posOffset>351790</wp:posOffset>
            </wp:positionV>
            <wp:extent cx="6377940" cy="2781300"/>
            <wp:effectExtent l="0" t="0" r="3810" b="0"/>
            <wp:wrapTight wrapText="bothSides">
              <wp:wrapPolygon edited="0">
                <wp:start x="0" y="0"/>
                <wp:lineTo x="0" y="21452"/>
                <wp:lineTo x="21548" y="21452"/>
                <wp:lineTo x="215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7940" cy="27813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6BA79951" wp14:editId="5DBCF713">
                <wp:simplePos x="0" y="0"/>
                <wp:positionH relativeFrom="column">
                  <wp:posOffset>121920</wp:posOffset>
                </wp:positionH>
                <wp:positionV relativeFrom="paragraph">
                  <wp:posOffset>3178175</wp:posOffset>
                </wp:positionV>
                <wp:extent cx="6606540" cy="48691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4869180"/>
                        </a:xfrm>
                        <a:prstGeom prst="rect">
                          <a:avLst/>
                        </a:prstGeom>
                        <a:solidFill>
                          <a:srgbClr val="FFFFFF"/>
                        </a:solidFill>
                        <a:ln w="9525">
                          <a:solidFill>
                            <a:srgbClr val="000000"/>
                          </a:solidFill>
                          <a:miter lim="800000"/>
                          <a:headEnd/>
                          <a:tailEnd/>
                        </a:ln>
                      </wps:spPr>
                      <wps:txbx>
                        <w:txbxContent>
                          <w:p w14:paraId="5C2AA7B6" w14:textId="77777777" w:rsidR="00AC1418" w:rsidRPr="00A00495" w:rsidRDefault="00AC1418" w:rsidP="00AC1418">
                            <w:pPr>
                              <w:pStyle w:val="Heading3"/>
                              <w:rPr>
                                <w:sz w:val="28"/>
                                <w:szCs w:val="28"/>
                              </w:rPr>
                            </w:pPr>
                            <w:r w:rsidRPr="00A00495">
                              <w:rPr>
                                <w:sz w:val="28"/>
                                <w:szCs w:val="28"/>
                              </w:rPr>
                              <w:t xml:space="preserve">Message </w:t>
                            </w:r>
                            <w:proofErr w:type="gramStart"/>
                            <w:r w:rsidRPr="00A00495">
                              <w:rPr>
                                <w:sz w:val="28"/>
                                <w:szCs w:val="28"/>
                              </w:rPr>
                              <w:t>From</w:t>
                            </w:r>
                            <w:proofErr w:type="gramEnd"/>
                            <w:r w:rsidRPr="00A00495">
                              <w:rPr>
                                <w:sz w:val="28"/>
                                <w:szCs w:val="28"/>
                              </w:rPr>
                              <w:t xml:space="preserve"> The President</w:t>
                            </w:r>
                            <w:r>
                              <w:rPr>
                                <w:sz w:val="28"/>
                                <w:szCs w:val="28"/>
                              </w:rPr>
                              <w:t>: Faith Horter</w:t>
                            </w:r>
                            <w:r w:rsidRPr="005645FA">
                              <w:t xml:space="preserve"> </w:t>
                            </w:r>
                            <w:r>
                              <w:rPr>
                                <w:noProof/>
                              </w:rPr>
                              <w:tab/>
                            </w:r>
                            <w:r>
                              <w:rPr>
                                <w:noProof/>
                              </w:rPr>
                              <w:tab/>
                            </w:r>
                            <w:r>
                              <w:rPr>
                                <w:noProof/>
                              </w:rPr>
                              <w:tab/>
                            </w:r>
                            <w:r>
                              <w:rPr>
                                <w:noProof/>
                              </w:rPr>
                              <w:tab/>
                            </w:r>
                          </w:p>
                          <w:p w14:paraId="6B70C70F" w14:textId="77777777" w:rsidR="00AC1418" w:rsidRDefault="00AC1418" w:rsidP="00AC1418">
                            <w:r>
                              <w:t>Good afternoon to all on this hot and breezy July afternoon.  It is hard to believe July is almost over!</w:t>
                            </w:r>
                            <w:r w:rsidRPr="005645FA">
                              <w:t xml:space="preserve"> </w:t>
                            </w:r>
                          </w:p>
                          <w:p w14:paraId="60917166" w14:textId="6043A7BB" w:rsidR="00AC1418" w:rsidRDefault="00AC1418" w:rsidP="00AC1418">
                            <w:r>
                              <w:t>2020 has proven to be a wild and crazy year.  It came it with the promise of ‘fun’ utilizing all the quippy little slogans we, as vision professionals, could play off: ”Class of 2020, We’ve Got The Vision”, “Seeing 20/20 Does Not Mean You Have Perfect Vision”, and the most ironic: “Our Future is Clear in 2020”.</w:t>
                            </w:r>
                          </w:p>
                          <w:p w14:paraId="46B84613" w14:textId="77777777" w:rsidR="00AC1418" w:rsidRDefault="00AC1418" w:rsidP="00AC1418">
                            <w:r>
                              <w:t xml:space="preserve">In February we began to ask, “Is the future clear?” and by mid-March, the world was shutting down.  Whether a Low Vision Practitioner, COMS, Rehab Teacher or TVI – everything changed.  Some of us predicted it would only last for a few weeks.  By mid-April, we had to admit we were wrong.  </w:t>
                            </w:r>
                          </w:p>
                          <w:p w14:paraId="26650F96" w14:textId="77777777" w:rsidR="00AC1418" w:rsidRDefault="00AC1418" w:rsidP="00AC1418">
                            <w:r>
                              <w:t xml:space="preserve">It has been an exhausting time as we all have been asked to come up with different ways to serve our clients.  It has been an isolating time as we have had to distance ourselves from colleagues, family, and friends.  It has been a sad time as we watch family and friends become sick or die.  </w:t>
                            </w:r>
                          </w:p>
                          <w:p w14:paraId="0E13A850" w14:textId="77777777" w:rsidR="00AC1418" w:rsidRPr="005A03BE" w:rsidRDefault="00AC1418" w:rsidP="00AC1418">
                            <w:r>
                              <w:t xml:space="preserve">I have always known my family and friends were important to me. This pandemic, however, has made me see just how important my ‘vision colleagues’ are as well.  We are a relatively small group and there are ‘professionals’ out there that say the digital age makes the need for our services obsolete.  You and I know that this is incredibly false!  We are very necessary and </w:t>
                            </w:r>
                            <w:r w:rsidRPr="005A03BE">
                              <w:t xml:space="preserve">when we ban together, we are a voice that can be heard!  </w:t>
                            </w:r>
                          </w:p>
                          <w:p w14:paraId="232CCF18" w14:textId="77777777" w:rsidR="00AC1418" w:rsidRPr="00A00495" w:rsidRDefault="00AC1418" w:rsidP="00AC1418">
                            <w:r w:rsidRPr="005A03BE">
                              <w:t>Let us take this time of uncertainty and turn it into one where we, as NEAER, grow stronger, together!  Let us come up with ways to keep our professional family ‘in touch’ through</w:t>
                            </w:r>
                          </w:p>
                          <w:p w14:paraId="6114C987" w14:textId="1E952EA1" w:rsidR="00AC1418" w:rsidRDefault="00AC14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79951" id="_x0000_t202" coordsize="21600,21600" o:spt="202" path="m,l,21600r21600,l21600,xe">
                <v:stroke joinstyle="miter"/>
                <v:path gradientshapeok="t" o:connecttype="rect"/>
              </v:shapetype>
              <v:shape id="Text Box 2" o:spid="_x0000_s1026" type="#_x0000_t202" style="position:absolute;left:0;text-align:left;margin-left:9.6pt;margin-top:250.25pt;width:520.2pt;height:383.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f8JAIAAEc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">
                <v:textbox>
                  <w:txbxContent>
                    <w:p w14:paraId="5C2AA7B6" w14:textId="77777777" w:rsidR="00AC1418" w:rsidRPr="00A00495" w:rsidRDefault="00AC1418" w:rsidP="00AC1418">
                      <w:pPr>
                        <w:pStyle w:val="Heading3"/>
                        <w:rPr>
                          <w:sz w:val="28"/>
                          <w:szCs w:val="28"/>
                        </w:rPr>
                      </w:pPr>
                      <w:r w:rsidRPr="00A00495">
                        <w:rPr>
                          <w:sz w:val="28"/>
                          <w:szCs w:val="28"/>
                        </w:rPr>
                        <w:t xml:space="preserve">Message </w:t>
                      </w:r>
                      <w:proofErr w:type="gramStart"/>
                      <w:r w:rsidRPr="00A00495">
                        <w:rPr>
                          <w:sz w:val="28"/>
                          <w:szCs w:val="28"/>
                        </w:rPr>
                        <w:t>From</w:t>
                      </w:r>
                      <w:proofErr w:type="gramEnd"/>
                      <w:r w:rsidRPr="00A00495">
                        <w:rPr>
                          <w:sz w:val="28"/>
                          <w:szCs w:val="28"/>
                        </w:rPr>
                        <w:t xml:space="preserve"> The President</w:t>
                      </w:r>
                      <w:r>
                        <w:rPr>
                          <w:sz w:val="28"/>
                          <w:szCs w:val="28"/>
                        </w:rPr>
                        <w:t>: Faith Horter</w:t>
                      </w:r>
                      <w:r w:rsidRPr="005645FA">
                        <w:t xml:space="preserve"> </w:t>
                      </w:r>
                      <w:r>
                        <w:rPr>
                          <w:noProof/>
                        </w:rPr>
                        <w:tab/>
                      </w:r>
                      <w:r>
                        <w:rPr>
                          <w:noProof/>
                        </w:rPr>
                        <w:tab/>
                      </w:r>
                      <w:r>
                        <w:rPr>
                          <w:noProof/>
                        </w:rPr>
                        <w:tab/>
                      </w:r>
                      <w:r>
                        <w:rPr>
                          <w:noProof/>
                        </w:rPr>
                        <w:tab/>
                      </w:r>
                    </w:p>
                    <w:p w14:paraId="6B70C70F" w14:textId="77777777" w:rsidR="00AC1418" w:rsidRDefault="00AC1418" w:rsidP="00AC1418">
                      <w:r>
                        <w:t>Good afternoon to all on this hot and breezy July afternoon.  It is hard to believe July is almost over!</w:t>
                      </w:r>
                      <w:r w:rsidRPr="005645FA">
                        <w:t xml:space="preserve"> </w:t>
                      </w:r>
                    </w:p>
                    <w:p w14:paraId="60917166" w14:textId="6043A7BB" w:rsidR="00AC1418" w:rsidRDefault="00AC1418" w:rsidP="00AC1418">
                      <w:r>
                        <w:t>2020 has proven to be a wild and crazy year.  It came it with the promise of ‘fun’ utilizing all the quippy little slogans we, as vision professionals, could play off: ”Class of 2020, We’ve Got The Vision”, “Seeing 20/20 Does Not Mean You Have Perfect Vision”, and the most ironic: “Our Future is Clear in 2020”.</w:t>
                      </w:r>
                    </w:p>
                    <w:p w14:paraId="46B84613" w14:textId="77777777" w:rsidR="00AC1418" w:rsidRDefault="00AC1418" w:rsidP="00AC1418">
                      <w:r>
                        <w:t xml:space="preserve">In February we began to ask, “Is the future clear?” and by mid-March, the world was shutting down.  Whether a Low Vision Practitioner, COMS, Rehab Teacher or TVI – everything changed.  Some of us predicted it would only last for a few weeks.  By mid-April, we had to admit we were wrong.  </w:t>
                      </w:r>
                    </w:p>
                    <w:p w14:paraId="26650F96" w14:textId="77777777" w:rsidR="00AC1418" w:rsidRDefault="00AC1418" w:rsidP="00AC1418">
                      <w:r>
                        <w:t xml:space="preserve">It has been an exhausting time as we all have been asked to come up with different ways to serve our clients.  It has been an isolating time as we have had to distance ourselves from colleagues, family, and friends.  It has been a sad time as we watch family and friends become sick or die.  </w:t>
                      </w:r>
                    </w:p>
                    <w:p w14:paraId="0E13A850" w14:textId="77777777" w:rsidR="00AC1418" w:rsidRPr="005A03BE" w:rsidRDefault="00AC1418" w:rsidP="00AC1418">
                      <w:r>
                        <w:t xml:space="preserve">I have always known my family and friends were important to me. This pandemic, however, has made me see just how important my ‘vision colleagues’ are as well.  We are a relatively small group and there are ‘professionals’ out there that say the digital age makes the need for our services obsolete.  You and I know that this is incredibly false!  We are very necessary and </w:t>
                      </w:r>
                      <w:r w:rsidRPr="005A03BE">
                        <w:t xml:space="preserve">when we ban together, we are a voice that can be heard!  </w:t>
                      </w:r>
                    </w:p>
                    <w:p w14:paraId="232CCF18" w14:textId="77777777" w:rsidR="00AC1418" w:rsidRPr="00A00495" w:rsidRDefault="00AC1418" w:rsidP="00AC1418">
                      <w:r w:rsidRPr="005A03BE">
                        <w:t>Let us take this time of uncertainty and turn it into one where we, as NEAER, grow stronger, together!  Let us come up with ways to keep our professional family ‘in touch’ through</w:t>
                      </w:r>
                    </w:p>
                    <w:p w14:paraId="6114C987" w14:textId="1E952EA1" w:rsidR="00AC1418" w:rsidRDefault="00AC1418"/>
                  </w:txbxContent>
                </v:textbox>
                <w10:wrap type="square"/>
              </v:shape>
            </w:pict>
          </mc:Fallback>
        </mc:AlternateContent>
      </w:r>
      <w:r>
        <w:t>KEEPING OUR PROFESSIONAL FAMILY cLOSE</w:t>
      </w:r>
    </w:p>
    <w:p w14:paraId="3CE94193" w14:textId="3B53AD9C" w:rsidR="00AC1418" w:rsidRDefault="009F62AC" w:rsidP="00804917">
      <w:pPr>
        <w:rPr>
          <w:rFonts w:asciiTheme="majorHAnsi" w:eastAsiaTheme="majorEastAsia" w:hAnsiTheme="majorHAnsi" w:cstheme="majorBidi"/>
          <w:iCs/>
          <w:color w:val="3E92CC" w:themeColor="accent1"/>
        </w:rPr>
      </w:pPr>
      <w:r>
        <w:rPr>
          <w:rFonts w:asciiTheme="majorHAnsi" w:eastAsiaTheme="majorEastAsia" w:hAnsiTheme="majorHAnsi" w:cstheme="majorBidi"/>
          <w:iCs/>
          <w:noProof/>
          <w:color w:val="3E92CC" w:themeColor="accent1"/>
        </w:rPr>
        <w:lastRenderedPageBreak/>
        <mc:AlternateContent>
          <mc:Choice Requires="wps">
            <w:drawing>
              <wp:anchor distT="0" distB="0" distL="114300" distR="114300" simplePos="0" relativeHeight="251654144" behindDoc="0" locked="0" layoutInCell="1" allowOverlap="1" wp14:anchorId="5FD43A7E" wp14:editId="5AFF8FE3">
                <wp:simplePos x="0" y="0"/>
                <wp:positionH relativeFrom="column">
                  <wp:posOffset>5448300</wp:posOffset>
                </wp:positionH>
                <wp:positionV relativeFrom="paragraph">
                  <wp:posOffset>1737360</wp:posOffset>
                </wp:positionV>
                <wp:extent cx="1211580" cy="2667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1211580" cy="266700"/>
                        </a:xfrm>
                        <a:prstGeom prst="rect">
                          <a:avLst/>
                        </a:prstGeom>
                        <a:solidFill>
                          <a:schemeClr val="lt1"/>
                        </a:solidFill>
                        <a:ln w="6350">
                          <a:solidFill>
                            <a:prstClr val="black"/>
                          </a:solidFill>
                        </a:ln>
                      </wps:spPr>
                      <wps:txbx>
                        <w:txbxContent>
                          <w:p w14:paraId="321BF1BE" w14:textId="1EF3B9A7" w:rsidR="00312CD8" w:rsidRPr="00483CA4" w:rsidRDefault="00312CD8" w:rsidP="00483CA4">
                            <w:pPr>
                              <w:jc w:val="center"/>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3CA4">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Sad News</w:t>
                            </w:r>
                          </w:p>
                          <w:p w14:paraId="0725EE8C" w14:textId="77777777" w:rsidR="00483CA4" w:rsidRPr="00483CA4" w:rsidRDefault="00483CA4">
                            <w:pPr>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43A7E" id="Text Box 9" o:spid="_x0000_s1027" type="#_x0000_t202" style="position:absolute;margin-left:429pt;margin-top:136.8pt;width:95.4pt;height:2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" fillcolor="white [3201]" strokeweight=".5pt">
                <v:textbox>
                  <w:txbxContent>
                    <w:p w14:paraId="321BF1BE" w14:textId="1EF3B9A7" w:rsidR="00312CD8" w:rsidRPr="00483CA4" w:rsidRDefault="00312CD8" w:rsidP="00483CA4">
                      <w:pPr>
                        <w:jc w:val="center"/>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3CA4">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Sad News</w:t>
                      </w:r>
                    </w:p>
                    <w:p w14:paraId="0725EE8C" w14:textId="77777777" w:rsidR="00483CA4" w:rsidRPr="00483CA4" w:rsidRDefault="00483CA4">
                      <w:pPr>
                        <w:rPr>
                          <w:color w:val="3E92C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7B5F04">
        <w:rPr>
          <w:rFonts w:asciiTheme="majorHAnsi" w:eastAsiaTheme="majorEastAsia" w:hAnsiTheme="majorHAnsi" w:cstheme="majorBidi"/>
          <w:iCs/>
          <w:noProof/>
          <w:color w:val="3E92CC" w:themeColor="accent1"/>
        </w:rPr>
        <mc:AlternateContent>
          <mc:Choice Requires="wps">
            <w:drawing>
              <wp:anchor distT="45720" distB="45720" distL="114300" distR="114300" simplePos="0" relativeHeight="251648000" behindDoc="0" locked="0" layoutInCell="1" allowOverlap="1" wp14:anchorId="584BA740" wp14:editId="4A99E38B">
                <wp:simplePos x="0" y="0"/>
                <wp:positionH relativeFrom="column">
                  <wp:posOffset>3810000</wp:posOffset>
                </wp:positionH>
                <wp:positionV relativeFrom="paragraph">
                  <wp:posOffset>1211580</wp:posOffset>
                </wp:positionV>
                <wp:extent cx="3124200" cy="4061460"/>
                <wp:effectExtent l="0" t="0" r="1905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61460"/>
                        </a:xfrm>
                        <a:prstGeom prst="rect">
                          <a:avLst/>
                        </a:prstGeom>
                        <a:solidFill>
                          <a:srgbClr val="FFFFFF"/>
                        </a:solidFill>
                        <a:ln w="9525">
                          <a:solidFill>
                            <a:srgbClr val="000000"/>
                          </a:solidFill>
                          <a:miter lim="800000"/>
                          <a:headEnd/>
                          <a:tailEnd/>
                        </a:ln>
                      </wps:spPr>
                      <wps:txbx>
                        <w:txbxContent>
                          <w:p w14:paraId="08942CAF" w14:textId="3FE8A69D" w:rsidR="005D040B" w:rsidRPr="009F62AC" w:rsidRDefault="005D040B" w:rsidP="005D040B">
                            <w:pPr>
                              <w:rPr>
                                <w:sz w:val="28"/>
                                <w:szCs w:val="28"/>
                              </w:rPr>
                            </w:pPr>
                            <w:r w:rsidRPr="000421CB">
                              <w:rPr>
                                <w:noProof/>
                                <w:sz w:val="28"/>
                                <w:szCs w:val="28"/>
                              </w:rPr>
                              <w:drawing>
                                <wp:inline distT="0" distB="0" distL="0" distR="0" wp14:anchorId="3782DE1C" wp14:editId="3F2186D2">
                                  <wp:extent cx="1270635" cy="1490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026" r="15325" b="14002"/>
                                          <a:stretch/>
                                        </pic:blipFill>
                                        <pic:spPr bwMode="auto">
                                          <a:xfrm>
                                            <a:off x="0" y="0"/>
                                            <a:ext cx="1271016" cy="1490472"/>
                                          </a:xfrm>
                                          <a:prstGeom prst="rect">
                                            <a:avLst/>
                                          </a:prstGeom>
                                          <a:ln>
                                            <a:noFill/>
                                          </a:ln>
                                          <a:extLst>
                                            <a:ext uri="{53640926-AAD7-44D8-BBD7-CCE9431645EC}">
                                              <a14:shadowObscured xmlns:a14="http://schemas.microsoft.com/office/drawing/2010/main"/>
                                            </a:ext>
                                          </a:extLst>
                                        </pic:spPr>
                                      </pic:pic>
                                    </a:graphicData>
                                  </a:graphic>
                                </wp:inline>
                              </w:drawing>
                            </w:r>
                            <w:r w:rsidR="009F62AC">
                              <w:rPr>
                                <w:sz w:val="28"/>
                                <w:szCs w:val="28"/>
                              </w:rPr>
                              <w:t xml:space="preserve"> </w:t>
                            </w:r>
                            <w:r w:rsidRPr="005D040B">
                              <w:rPr>
                                <w:rFonts w:ascii="Calibri" w:hAnsi="Calibri"/>
                                <w:sz w:val="28"/>
                                <w:szCs w:val="28"/>
                              </w:rPr>
                              <w:t>On July 2</w:t>
                            </w:r>
                            <w:r w:rsidRPr="005D040B">
                              <w:rPr>
                                <w:rFonts w:ascii="Calibri" w:hAnsi="Calibri"/>
                                <w:sz w:val="28"/>
                                <w:szCs w:val="28"/>
                                <w:vertAlign w:val="superscript"/>
                              </w:rPr>
                              <w:t>nd</w:t>
                            </w:r>
                            <w:r w:rsidRPr="005D040B">
                              <w:rPr>
                                <w:rFonts w:ascii="Calibri" w:hAnsi="Calibri"/>
                                <w:sz w:val="28"/>
                                <w:szCs w:val="28"/>
                              </w:rPr>
                              <w:t xml:space="preserve">, former NEAER Board Member, Kerry Krieger Clifford, lost her battle with cancer.  She was a passionate TVI, COMS &amp; CVI expert.  She won the 2017 NEAER Award for Excellence in Direct Service to Children with a Vision Impairment.  Kerry was friendly </w:t>
                            </w:r>
                            <w:r w:rsidR="0004186F">
                              <w:rPr>
                                <w:rFonts w:ascii="Calibri" w:hAnsi="Calibri"/>
                                <w:sz w:val="28"/>
                                <w:szCs w:val="28"/>
                              </w:rPr>
                              <w:t>and had</w:t>
                            </w:r>
                            <w:r w:rsidRPr="005D040B">
                              <w:rPr>
                                <w:rFonts w:ascii="Calibri" w:hAnsi="Calibri"/>
                                <w:sz w:val="28"/>
                                <w:szCs w:val="28"/>
                              </w:rPr>
                              <w:t xml:space="preserve"> a warm sense of humor.  We are grieved by her passing and extend our sympathy to her VT family, friends, &amp; coworkers.</w:t>
                            </w:r>
                          </w:p>
                          <w:p w14:paraId="493342BE" w14:textId="150E5FC6" w:rsidR="00B02842" w:rsidRPr="00150C83" w:rsidRDefault="00B02842" w:rsidP="00DF6988">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BA740" id="_x0000_s1028" type="#_x0000_t202" style="position:absolute;margin-left:300pt;margin-top:95.4pt;width:246pt;height:319.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">
                <v:textbox>
                  <w:txbxContent>
                    <w:p w14:paraId="08942CAF" w14:textId="3FE8A69D" w:rsidR="005D040B" w:rsidRPr="009F62AC" w:rsidRDefault="005D040B" w:rsidP="005D040B">
                      <w:pPr>
                        <w:rPr>
                          <w:sz w:val="28"/>
                          <w:szCs w:val="28"/>
                        </w:rPr>
                      </w:pPr>
                      <w:r w:rsidRPr="000421CB">
                        <w:rPr>
                          <w:noProof/>
                          <w:sz w:val="28"/>
                          <w:szCs w:val="28"/>
                        </w:rPr>
                        <w:drawing>
                          <wp:inline distT="0" distB="0" distL="0" distR="0" wp14:anchorId="3782DE1C" wp14:editId="3F2186D2">
                            <wp:extent cx="1270635" cy="1490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026" r="15325" b="14002"/>
                                    <a:stretch/>
                                  </pic:blipFill>
                                  <pic:spPr bwMode="auto">
                                    <a:xfrm>
                                      <a:off x="0" y="0"/>
                                      <a:ext cx="1271016" cy="1490472"/>
                                    </a:xfrm>
                                    <a:prstGeom prst="rect">
                                      <a:avLst/>
                                    </a:prstGeom>
                                    <a:ln>
                                      <a:noFill/>
                                    </a:ln>
                                    <a:extLst>
                                      <a:ext uri="{53640926-AAD7-44D8-BBD7-CCE9431645EC}">
                                        <a14:shadowObscured xmlns:a14="http://schemas.microsoft.com/office/drawing/2010/main"/>
                                      </a:ext>
                                    </a:extLst>
                                  </pic:spPr>
                                </pic:pic>
                              </a:graphicData>
                            </a:graphic>
                          </wp:inline>
                        </w:drawing>
                      </w:r>
                      <w:r w:rsidR="009F62AC">
                        <w:rPr>
                          <w:sz w:val="28"/>
                          <w:szCs w:val="28"/>
                        </w:rPr>
                        <w:t xml:space="preserve"> </w:t>
                      </w:r>
                      <w:r w:rsidRPr="005D040B">
                        <w:rPr>
                          <w:rFonts w:ascii="Calibri" w:hAnsi="Calibri"/>
                          <w:sz w:val="28"/>
                          <w:szCs w:val="28"/>
                        </w:rPr>
                        <w:t>On July 2</w:t>
                      </w:r>
                      <w:r w:rsidRPr="005D040B">
                        <w:rPr>
                          <w:rFonts w:ascii="Calibri" w:hAnsi="Calibri"/>
                          <w:sz w:val="28"/>
                          <w:szCs w:val="28"/>
                          <w:vertAlign w:val="superscript"/>
                        </w:rPr>
                        <w:t>nd</w:t>
                      </w:r>
                      <w:r w:rsidRPr="005D040B">
                        <w:rPr>
                          <w:rFonts w:ascii="Calibri" w:hAnsi="Calibri"/>
                          <w:sz w:val="28"/>
                          <w:szCs w:val="28"/>
                        </w:rPr>
                        <w:t xml:space="preserve">, former NEAER Board Member, Kerry Krieger Clifford, lost her battle with cancer.  She was a passionate TVI, COMS &amp; CVI expert.  She won the 2017 NEAER Award for Excellence in Direct Service to Children with a Vision Impairment.  Kerry was friendly </w:t>
                      </w:r>
                      <w:r w:rsidR="0004186F">
                        <w:rPr>
                          <w:rFonts w:ascii="Calibri" w:hAnsi="Calibri"/>
                          <w:sz w:val="28"/>
                          <w:szCs w:val="28"/>
                        </w:rPr>
                        <w:t>and had</w:t>
                      </w:r>
                      <w:r w:rsidRPr="005D040B">
                        <w:rPr>
                          <w:rFonts w:ascii="Calibri" w:hAnsi="Calibri"/>
                          <w:sz w:val="28"/>
                          <w:szCs w:val="28"/>
                        </w:rPr>
                        <w:t xml:space="preserve"> a warm sense of humor.  We are grieved by her passing and extend our sympathy to her VT family, friends, &amp; coworkers.</w:t>
                      </w:r>
                    </w:p>
                    <w:p w14:paraId="493342BE" w14:textId="150E5FC6" w:rsidR="00B02842" w:rsidRPr="00150C83" w:rsidRDefault="00B02842" w:rsidP="00DF6988">
                      <w:pPr>
                        <w:rPr>
                          <w:color w:val="auto"/>
                        </w:rPr>
                      </w:pPr>
                    </w:p>
                  </w:txbxContent>
                </v:textbox>
                <w10:wrap type="square"/>
              </v:shape>
            </w:pict>
          </mc:Fallback>
        </mc:AlternateContent>
      </w:r>
      <w:r w:rsidR="00D80E83">
        <w:rPr>
          <w:rFonts w:asciiTheme="majorHAnsi" w:eastAsiaTheme="majorEastAsia" w:hAnsiTheme="majorHAnsi" w:cstheme="majorBidi"/>
          <w:iCs/>
          <w:noProof/>
          <w:color w:val="3E92CC" w:themeColor="accent1"/>
        </w:rPr>
        <mc:AlternateContent>
          <mc:Choice Requires="wps">
            <w:drawing>
              <wp:anchor distT="0" distB="0" distL="114300" distR="114300" simplePos="0" relativeHeight="251650048" behindDoc="0" locked="0" layoutInCell="1" allowOverlap="1" wp14:anchorId="0DA0629F" wp14:editId="1DF22F65">
                <wp:simplePos x="0" y="0"/>
                <wp:positionH relativeFrom="column">
                  <wp:posOffset>15240</wp:posOffset>
                </wp:positionH>
                <wp:positionV relativeFrom="paragraph">
                  <wp:posOffset>5364480</wp:posOffset>
                </wp:positionV>
                <wp:extent cx="6705600" cy="3581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705600" cy="3581400"/>
                        </a:xfrm>
                        <a:prstGeom prst="rect">
                          <a:avLst/>
                        </a:prstGeom>
                        <a:solidFill>
                          <a:schemeClr val="lt1"/>
                        </a:solidFill>
                        <a:ln w="6350">
                          <a:solidFill>
                            <a:prstClr val="black"/>
                          </a:solidFill>
                        </a:ln>
                      </wps:spPr>
                      <wps:txbx>
                        <w:txbxContent>
                          <w:p w14:paraId="50149FD8" w14:textId="77777777" w:rsidR="005820DC" w:rsidRDefault="005820DC" w:rsidP="005820DC">
                            <w:r>
                              <w:t>Goodbye….and Hello!</w:t>
                            </w:r>
                          </w:p>
                          <w:p w14:paraId="42450AE5" w14:textId="77777777" w:rsidR="005820DC" w:rsidRDefault="005820DC" w:rsidP="005820DC">
                            <w:r>
                              <w:t>The changing of the NEAER guard officially occurred on July 1</w:t>
                            </w:r>
                            <w:r w:rsidRPr="009E1EAB">
                              <w:rPr>
                                <w:vertAlign w:val="superscript"/>
                              </w:rPr>
                              <w:t>st</w:t>
                            </w:r>
                            <w:r>
                              <w:t>.  So, it is time to say a few goodbyes and hellos!</w:t>
                            </w:r>
                          </w:p>
                          <w:p w14:paraId="6DBFBC78" w14:textId="77777777" w:rsidR="005820DC" w:rsidRDefault="005820DC" w:rsidP="005820DC">
                            <w:r>
                              <w:t>Goodbye to Eric Shaw, our past secretary, who exited the board at the end of his term.  Eric, thank you for your dedication to NEAER and we hope to have you back in the future!</w:t>
                            </w:r>
                          </w:p>
                          <w:p w14:paraId="6FAE3A28" w14:textId="25E0CFF0" w:rsidR="005820DC" w:rsidRDefault="005820DC" w:rsidP="005820DC">
                            <w:r>
                              <w:t xml:space="preserve">Goodbye to the following Board Members at Large: Kathy Bagley, Sharon Marie, and Regina </w:t>
                            </w:r>
                            <w:proofErr w:type="spellStart"/>
                            <w:r>
                              <w:t>Mattrella</w:t>
                            </w:r>
                            <w:proofErr w:type="spellEnd"/>
                            <w:r>
                              <w:t xml:space="preserve">. We thank you for your contributions!  We will still see </w:t>
                            </w:r>
                            <w:proofErr w:type="gramStart"/>
                            <w:r>
                              <w:t>Regina</w:t>
                            </w:r>
                            <w:r w:rsidR="0004186F">
                              <w:t>,</w:t>
                            </w:r>
                            <w:r>
                              <w:t xml:space="preserve"> since</w:t>
                            </w:r>
                            <w:proofErr w:type="gramEnd"/>
                            <w:r>
                              <w:t xml:space="preserve"> she is the chair of the Membership Committee (a non-voting position).</w:t>
                            </w:r>
                          </w:p>
                          <w:p w14:paraId="12ED04D0" w14:textId="0B0C580E" w:rsidR="00D80E83" w:rsidRDefault="00531709">
                            <w:r>
                              <w:t xml:space="preserve">Welcome to Allie </w:t>
                            </w:r>
                            <w:proofErr w:type="spellStart"/>
                            <w:r>
                              <w:t>Futty</w:t>
                            </w:r>
                            <w:proofErr w:type="spellEnd"/>
                            <w:r>
                              <w:t xml:space="preserve"> and Melissa </w:t>
                            </w:r>
                            <w:proofErr w:type="spellStart"/>
                            <w:r w:rsidR="00B3026C">
                              <w:t>Mabee</w:t>
                            </w:r>
                            <w:proofErr w:type="spellEnd"/>
                            <w:r w:rsidR="00B3026C">
                              <w:t xml:space="preserve">!  These names are not new as Allie has been </w:t>
                            </w:r>
                            <w:r w:rsidR="00810D21">
                              <w:t>a presenter at NEAER for several years</w:t>
                            </w:r>
                            <w:r w:rsidR="00E0330C">
                              <w:t xml:space="preserve"> and won the </w:t>
                            </w:r>
                            <w:r w:rsidR="00A96E4B">
                              <w:t>Robert McCulley Rising Star Award in 2019</w:t>
                            </w:r>
                            <w:r w:rsidR="008D07FC">
                              <w:t>.</w:t>
                            </w:r>
                            <w:r w:rsidR="004A4129">
                              <w:t xml:space="preserve"> Melissa was one of the conference chairs for our last conference in Rhode Island. </w:t>
                            </w:r>
                            <w:r w:rsidR="0082225F">
                              <w:t xml:space="preserve"> We are excited to welcome </w:t>
                            </w:r>
                            <w:r w:rsidR="0004186F">
                              <w:t xml:space="preserve">both of </w:t>
                            </w:r>
                            <w:r w:rsidR="0082225F">
                              <w:t>you!</w:t>
                            </w:r>
                          </w:p>
                          <w:p w14:paraId="12CF2BBD" w14:textId="6945D64B" w:rsidR="0082225F" w:rsidRDefault="003E0208">
                            <w:r>
                              <w:t>Titles have changed for a few of our board members</w:t>
                            </w:r>
                            <w:r w:rsidR="000B4EC0">
                              <w:t xml:space="preserve">. Judi Lambert and Nancy Sharon have served the board for years as committee chairs and are now voting Board Members at Large. </w:t>
                            </w:r>
                            <w:r w:rsidR="003B0429">
                              <w:t>Cindy Reed-Brown is our new secretary</w:t>
                            </w:r>
                            <w:r w:rsidR="0000187A">
                              <w:t xml:space="preserve">. Nancy </w:t>
                            </w:r>
                            <w:proofErr w:type="spellStart"/>
                            <w:r w:rsidR="0000187A">
                              <w:t>Druke</w:t>
                            </w:r>
                            <w:proofErr w:type="spellEnd"/>
                            <w:r w:rsidR="0000187A">
                              <w:t xml:space="preserve"> is now Past President and Callie </w:t>
                            </w:r>
                            <w:proofErr w:type="spellStart"/>
                            <w:r w:rsidR="0000187A">
                              <w:t>B</w:t>
                            </w:r>
                            <w:r w:rsidR="004D4CDD">
                              <w:t>rusegaard</w:t>
                            </w:r>
                            <w:proofErr w:type="spellEnd"/>
                            <w:r w:rsidR="004D4CDD">
                              <w:t xml:space="preserve"> is our new President-Elect.  </w:t>
                            </w:r>
                            <w:r w:rsidR="00F26517">
                              <w:t>Congratulations and thank you to all!</w:t>
                            </w:r>
                          </w:p>
                          <w:p w14:paraId="4E4A536F" w14:textId="77777777" w:rsidR="0082225F" w:rsidRDefault="0082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0629F" id="Text Box 4" o:spid="_x0000_s1029" type="#_x0000_t202" style="position:absolute;margin-left:1.2pt;margin-top:422.4pt;width:528pt;height:28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" fillcolor="white [3201]" strokeweight=".5pt">
                <v:textbox>
                  <w:txbxContent>
                    <w:p w14:paraId="50149FD8" w14:textId="77777777" w:rsidR="005820DC" w:rsidRDefault="005820DC" w:rsidP="005820DC">
                      <w:r>
                        <w:t>Goodbye….and Hello!</w:t>
                      </w:r>
                    </w:p>
                    <w:p w14:paraId="42450AE5" w14:textId="77777777" w:rsidR="005820DC" w:rsidRDefault="005820DC" w:rsidP="005820DC">
                      <w:r>
                        <w:t>The changing of the NEAER guard officially occurred on July 1</w:t>
                      </w:r>
                      <w:r w:rsidRPr="009E1EAB">
                        <w:rPr>
                          <w:vertAlign w:val="superscript"/>
                        </w:rPr>
                        <w:t>st</w:t>
                      </w:r>
                      <w:r>
                        <w:t>.  So, it is time to say a few goodbyes and hellos!</w:t>
                      </w:r>
                    </w:p>
                    <w:p w14:paraId="6DBFBC78" w14:textId="77777777" w:rsidR="005820DC" w:rsidRDefault="005820DC" w:rsidP="005820DC">
                      <w:r>
                        <w:t>Goodbye to Eric Shaw, our past secretary, who exited the board at the end of his term.  Eric, thank you for your dedication to NEAER and we hope to have you back in the future!</w:t>
                      </w:r>
                    </w:p>
                    <w:p w14:paraId="6FAE3A28" w14:textId="25E0CFF0" w:rsidR="005820DC" w:rsidRDefault="005820DC" w:rsidP="005820DC">
                      <w:r>
                        <w:t>Goodbye to the following Board Members at Large: Kathy Bagley, Sharon Marie, and Regina Mattrella. We thank you for your contributions!  We will still see Regina</w:t>
                      </w:r>
                      <w:r w:rsidR="0004186F">
                        <w:t>,</w:t>
                      </w:r>
                      <w:r>
                        <w:t xml:space="preserve"> since she is the chair of the Membership Committee (a non-voting position).</w:t>
                      </w:r>
                    </w:p>
                    <w:p w14:paraId="12ED04D0" w14:textId="0B0C580E" w:rsidR="00D80E83" w:rsidRDefault="00531709">
                      <w:r>
                        <w:t xml:space="preserve">Welcome to Allie Futty and Melissa </w:t>
                      </w:r>
                      <w:r w:rsidR="00B3026C">
                        <w:t xml:space="preserve">Mabee!  These names are not new as Allie has been </w:t>
                      </w:r>
                      <w:r w:rsidR="00810D21">
                        <w:t>a presenter at NEAER for several years</w:t>
                      </w:r>
                      <w:r w:rsidR="00E0330C">
                        <w:t xml:space="preserve"> and won the </w:t>
                      </w:r>
                      <w:r w:rsidR="00A96E4B">
                        <w:t>Robert McCulley Rising Star Award in 2019</w:t>
                      </w:r>
                      <w:r w:rsidR="008D07FC">
                        <w:t>.</w:t>
                      </w:r>
                      <w:r w:rsidR="004A4129">
                        <w:t xml:space="preserve"> Melissa was one of the conference chairs for our last conference in Rhode Island. </w:t>
                      </w:r>
                      <w:r w:rsidR="0082225F">
                        <w:t xml:space="preserve"> We are excited to welcome </w:t>
                      </w:r>
                      <w:r w:rsidR="0004186F">
                        <w:t xml:space="preserve">both of </w:t>
                      </w:r>
                      <w:r w:rsidR="0082225F">
                        <w:t>you!</w:t>
                      </w:r>
                    </w:p>
                    <w:p w14:paraId="12CF2BBD" w14:textId="6945D64B" w:rsidR="0082225F" w:rsidRDefault="003E0208">
                      <w:r>
                        <w:t>Titles have changed for a few of our board members</w:t>
                      </w:r>
                      <w:r w:rsidR="000B4EC0">
                        <w:t xml:space="preserve">. Judi Lambert and Nancy Sharon have served the board for years as committee chairs and are now voting Board Members at Large. </w:t>
                      </w:r>
                      <w:r w:rsidR="003B0429">
                        <w:t>Cindy Reed-Brown is our new secretary</w:t>
                      </w:r>
                      <w:r w:rsidR="0000187A">
                        <w:t>. Nancy Druke is now Past President and Callie B</w:t>
                      </w:r>
                      <w:r w:rsidR="004D4CDD">
                        <w:t xml:space="preserve">rusegaard is our new President-Elect.  </w:t>
                      </w:r>
                      <w:r w:rsidR="00F26517">
                        <w:t>Congratulations and thank you to all!</w:t>
                      </w:r>
                    </w:p>
                    <w:p w14:paraId="4E4A536F" w14:textId="77777777" w:rsidR="0082225F" w:rsidRDefault="0082225F"/>
                  </w:txbxContent>
                </v:textbox>
              </v:shape>
            </w:pict>
          </mc:Fallback>
        </mc:AlternateContent>
      </w:r>
      <w:r w:rsidR="0049027A" w:rsidRPr="0049027A">
        <w:rPr>
          <w:rFonts w:asciiTheme="majorHAnsi" w:eastAsiaTheme="majorEastAsia" w:hAnsiTheme="majorHAnsi" w:cstheme="majorBidi"/>
          <w:iCs/>
          <w:noProof/>
          <w:color w:val="3E92CC" w:themeColor="accent1"/>
        </w:rPr>
        <mc:AlternateContent>
          <mc:Choice Requires="wps">
            <w:drawing>
              <wp:anchor distT="45720" distB="45720" distL="114300" distR="114300" simplePos="0" relativeHeight="251640832" behindDoc="0" locked="0" layoutInCell="1" allowOverlap="1" wp14:anchorId="558EFC15" wp14:editId="02B64311">
                <wp:simplePos x="0" y="0"/>
                <wp:positionH relativeFrom="column">
                  <wp:posOffset>-38100</wp:posOffset>
                </wp:positionH>
                <wp:positionV relativeFrom="paragraph">
                  <wp:posOffset>1158240</wp:posOffset>
                </wp:positionV>
                <wp:extent cx="3680460" cy="4038600"/>
                <wp:effectExtent l="0" t="0" r="1524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4038600"/>
                        </a:xfrm>
                        <a:prstGeom prst="rect">
                          <a:avLst/>
                        </a:prstGeom>
                        <a:solidFill>
                          <a:srgbClr val="FFFFFF"/>
                        </a:solidFill>
                        <a:ln w="9525">
                          <a:solidFill>
                            <a:srgbClr val="000000"/>
                          </a:solidFill>
                          <a:miter lim="800000"/>
                          <a:headEnd/>
                          <a:tailEnd/>
                        </a:ln>
                      </wps:spPr>
                      <wps:txbx>
                        <w:txbxContent>
                          <w:p w14:paraId="4785C291" w14:textId="58570E4D" w:rsidR="0049027A" w:rsidRPr="00062C35" w:rsidRDefault="0049027A" w:rsidP="0078734E">
                            <w:pPr>
                              <w:rPr>
                                <w:rFonts w:ascii="Calibri" w:hAnsi="Calibri" w:cs="Calibri"/>
                              </w:rPr>
                            </w:pPr>
                            <w:r>
                              <w:rPr>
                                <w:rFonts w:ascii="Calibri" w:hAnsi="Calibri" w:cs="Calibri"/>
                                <w:noProof/>
                              </w:rPr>
                              <w:drawing>
                                <wp:inline distT="0" distB="0" distL="0" distR="0" wp14:anchorId="5F9C140E" wp14:editId="34C20FFD">
                                  <wp:extent cx="1798320" cy="1530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02659" cy="1533754"/>
                                          </a:xfrm>
                                          <a:prstGeom prst="rect">
                                            <a:avLst/>
                                          </a:prstGeom>
                                          <a:noFill/>
                                          <a:ln>
                                            <a:noFill/>
                                          </a:ln>
                                        </pic:spPr>
                                      </pic:pic>
                                    </a:graphicData>
                                  </a:graphic>
                                </wp:inline>
                              </w:drawing>
                            </w:r>
                            <w:r w:rsidRPr="0049027A">
                              <w:rPr>
                                <w:rFonts w:ascii="Calibri" w:hAnsi="Calibri" w:cs="Calibri"/>
                                <w:sz w:val="28"/>
                                <w:szCs w:val="28"/>
                              </w:rPr>
                              <w:t xml:space="preserve">Mystical Connections 2020 Conference Update </w:t>
                            </w:r>
                          </w:p>
                          <w:p w14:paraId="3F3B0BE0" w14:textId="61B10B0E" w:rsidR="0049027A" w:rsidRPr="0049027A" w:rsidRDefault="0049027A" w:rsidP="0049027A">
                            <w:pPr>
                              <w:rPr>
                                <w:rFonts w:ascii="Calibri" w:hAnsi="Calibri" w:cs="Calibri"/>
                                <w:sz w:val="28"/>
                                <w:szCs w:val="28"/>
                              </w:rPr>
                            </w:pPr>
                            <w:r w:rsidRPr="0049027A">
                              <w:rPr>
                                <w:rFonts w:ascii="Calibri" w:hAnsi="Calibri" w:cs="Calibri"/>
                                <w:sz w:val="28"/>
                                <w:szCs w:val="28"/>
                              </w:rPr>
                              <w:t xml:space="preserve">Due to unforeseen circumstances related to COVID-19, the fall 2020 conference will be postposed to November 3-5, 2021. </w:t>
                            </w:r>
                            <w:r w:rsidR="0037031A">
                              <w:rPr>
                                <w:rFonts w:ascii="Calibri" w:hAnsi="Calibri" w:cs="Calibri"/>
                                <w:sz w:val="28"/>
                                <w:szCs w:val="28"/>
                              </w:rPr>
                              <w:t>It</w:t>
                            </w:r>
                            <w:r w:rsidRPr="0049027A">
                              <w:rPr>
                                <w:rFonts w:ascii="Calibri" w:hAnsi="Calibri" w:cs="Calibri"/>
                                <w:sz w:val="28"/>
                                <w:szCs w:val="28"/>
                              </w:rPr>
                              <w:t xml:space="preserve"> will still be held </w:t>
                            </w:r>
                            <w:r w:rsidR="0037031A">
                              <w:rPr>
                                <w:rFonts w:ascii="Calibri" w:hAnsi="Calibri" w:cs="Calibri"/>
                                <w:sz w:val="28"/>
                                <w:szCs w:val="28"/>
                              </w:rPr>
                              <w:t>at the Hilton in</w:t>
                            </w:r>
                            <w:r w:rsidRPr="0049027A">
                              <w:rPr>
                                <w:rFonts w:ascii="Calibri" w:hAnsi="Calibri" w:cs="Calibri"/>
                                <w:sz w:val="28"/>
                                <w:szCs w:val="28"/>
                              </w:rPr>
                              <w:t xml:space="preserve"> </w:t>
                            </w:r>
                            <w:proofErr w:type="gramStart"/>
                            <w:r w:rsidRPr="0049027A">
                              <w:rPr>
                                <w:rFonts w:ascii="Calibri" w:hAnsi="Calibri" w:cs="Calibri"/>
                                <w:sz w:val="28"/>
                                <w:szCs w:val="28"/>
                              </w:rPr>
                              <w:t>Mystic,</w:t>
                            </w:r>
                            <w:proofErr w:type="gramEnd"/>
                            <w:r w:rsidRPr="0049027A">
                              <w:rPr>
                                <w:rFonts w:ascii="Calibri" w:hAnsi="Calibri" w:cs="Calibri"/>
                                <w:sz w:val="28"/>
                                <w:szCs w:val="28"/>
                              </w:rPr>
                              <w:t xml:space="preserve"> CT</w:t>
                            </w:r>
                            <w:r w:rsidR="0037031A">
                              <w:rPr>
                                <w:rFonts w:ascii="Calibri" w:hAnsi="Calibri" w:cs="Calibri"/>
                                <w:sz w:val="28"/>
                                <w:szCs w:val="28"/>
                              </w:rPr>
                              <w:t xml:space="preserve"> and we are excited about the activities we have planned.  </w:t>
                            </w:r>
                            <w:r w:rsidRPr="0049027A">
                              <w:rPr>
                                <w:rFonts w:ascii="Calibri" w:hAnsi="Calibri" w:cs="Calibri"/>
                                <w:sz w:val="28"/>
                                <w:szCs w:val="28"/>
                              </w:rPr>
                              <w:t>We look forward to seeing everyone there!</w:t>
                            </w:r>
                          </w:p>
                          <w:p w14:paraId="5743656B" w14:textId="77777777" w:rsidR="0049027A" w:rsidRPr="0049027A" w:rsidRDefault="0049027A" w:rsidP="0049027A">
                            <w:pPr>
                              <w:rPr>
                                <w:rFonts w:ascii="Calibri" w:hAnsi="Calibri" w:cs="Calibri"/>
                                <w:sz w:val="28"/>
                                <w:szCs w:val="28"/>
                              </w:rPr>
                            </w:pPr>
                            <w:r w:rsidRPr="0049027A">
                              <w:rPr>
                                <w:rFonts w:ascii="Calibri" w:hAnsi="Calibri" w:cs="Calibri"/>
                                <w:sz w:val="28"/>
                                <w:szCs w:val="28"/>
                              </w:rPr>
                              <w:t xml:space="preserve">Call for papers will continue to be accepted until early spring 2021. </w:t>
                            </w:r>
                          </w:p>
                          <w:p w14:paraId="2E35DA4D" w14:textId="52CA0FB3" w:rsidR="0049027A" w:rsidRDefault="004902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FC15" id="_x0000_s1030" type="#_x0000_t202" style="position:absolute;margin-left:-3pt;margin-top:91.2pt;width:289.8pt;height:31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sxKAIAAEw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">
                <v:textbox>
                  <w:txbxContent>
                    <w:p w14:paraId="4785C291" w14:textId="58570E4D" w:rsidR="0049027A" w:rsidRPr="00062C35" w:rsidRDefault="0049027A" w:rsidP="0078734E">
                      <w:pPr>
                        <w:rPr>
                          <w:rFonts w:ascii="Calibri" w:hAnsi="Calibri" w:cs="Calibri"/>
                        </w:rPr>
                      </w:pPr>
                      <w:r>
                        <w:rPr>
                          <w:rFonts w:ascii="Calibri" w:hAnsi="Calibri" w:cs="Calibri"/>
                          <w:noProof/>
                        </w:rPr>
                        <w:drawing>
                          <wp:inline distT="0" distB="0" distL="0" distR="0" wp14:anchorId="5F9C140E" wp14:editId="34C20FFD">
                            <wp:extent cx="1798320" cy="1530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02659" cy="1533754"/>
                                    </a:xfrm>
                                    <a:prstGeom prst="rect">
                                      <a:avLst/>
                                    </a:prstGeom>
                                    <a:noFill/>
                                    <a:ln>
                                      <a:noFill/>
                                    </a:ln>
                                  </pic:spPr>
                                </pic:pic>
                              </a:graphicData>
                            </a:graphic>
                          </wp:inline>
                        </w:drawing>
                      </w:r>
                      <w:r w:rsidRPr="0049027A">
                        <w:rPr>
                          <w:rFonts w:ascii="Calibri" w:hAnsi="Calibri" w:cs="Calibri"/>
                          <w:sz w:val="28"/>
                          <w:szCs w:val="28"/>
                        </w:rPr>
                        <w:t xml:space="preserve">Mystical Connections 2020 Conference Update </w:t>
                      </w:r>
                    </w:p>
                    <w:p w14:paraId="3F3B0BE0" w14:textId="61B10B0E" w:rsidR="0049027A" w:rsidRPr="0049027A" w:rsidRDefault="0049027A" w:rsidP="0049027A">
                      <w:pPr>
                        <w:rPr>
                          <w:rFonts w:ascii="Calibri" w:hAnsi="Calibri" w:cs="Calibri"/>
                          <w:sz w:val="28"/>
                          <w:szCs w:val="28"/>
                        </w:rPr>
                      </w:pPr>
                      <w:r w:rsidRPr="0049027A">
                        <w:rPr>
                          <w:rFonts w:ascii="Calibri" w:hAnsi="Calibri" w:cs="Calibri"/>
                          <w:sz w:val="28"/>
                          <w:szCs w:val="28"/>
                        </w:rPr>
                        <w:t xml:space="preserve">Due to unforeseen circumstances related to COVID-19, the fall 2020 conference will be postposed to November 3-5, 2021. </w:t>
                      </w:r>
                      <w:r w:rsidR="0037031A">
                        <w:rPr>
                          <w:rFonts w:ascii="Calibri" w:hAnsi="Calibri" w:cs="Calibri"/>
                          <w:sz w:val="28"/>
                          <w:szCs w:val="28"/>
                        </w:rPr>
                        <w:t>It</w:t>
                      </w:r>
                      <w:r w:rsidRPr="0049027A">
                        <w:rPr>
                          <w:rFonts w:ascii="Calibri" w:hAnsi="Calibri" w:cs="Calibri"/>
                          <w:sz w:val="28"/>
                          <w:szCs w:val="28"/>
                        </w:rPr>
                        <w:t xml:space="preserve"> will still be held </w:t>
                      </w:r>
                      <w:r w:rsidR="0037031A">
                        <w:rPr>
                          <w:rFonts w:ascii="Calibri" w:hAnsi="Calibri" w:cs="Calibri"/>
                          <w:sz w:val="28"/>
                          <w:szCs w:val="28"/>
                        </w:rPr>
                        <w:t>at the Hilton in</w:t>
                      </w:r>
                      <w:r w:rsidRPr="0049027A">
                        <w:rPr>
                          <w:rFonts w:ascii="Calibri" w:hAnsi="Calibri" w:cs="Calibri"/>
                          <w:sz w:val="28"/>
                          <w:szCs w:val="28"/>
                        </w:rPr>
                        <w:t xml:space="preserve"> </w:t>
                      </w:r>
                      <w:proofErr w:type="gramStart"/>
                      <w:r w:rsidRPr="0049027A">
                        <w:rPr>
                          <w:rFonts w:ascii="Calibri" w:hAnsi="Calibri" w:cs="Calibri"/>
                          <w:sz w:val="28"/>
                          <w:szCs w:val="28"/>
                        </w:rPr>
                        <w:t>Mystic,</w:t>
                      </w:r>
                      <w:proofErr w:type="gramEnd"/>
                      <w:r w:rsidRPr="0049027A">
                        <w:rPr>
                          <w:rFonts w:ascii="Calibri" w:hAnsi="Calibri" w:cs="Calibri"/>
                          <w:sz w:val="28"/>
                          <w:szCs w:val="28"/>
                        </w:rPr>
                        <w:t xml:space="preserve"> CT</w:t>
                      </w:r>
                      <w:r w:rsidR="0037031A">
                        <w:rPr>
                          <w:rFonts w:ascii="Calibri" w:hAnsi="Calibri" w:cs="Calibri"/>
                          <w:sz w:val="28"/>
                          <w:szCs w:val="28"/>
                        </w:rPr>
                        <w:t xml:space="preserve"> and we are excited about the activities we have planned.  </w:t>
                      </w:r>
                      <w:r w:rsidRPr="0049027A">
                        <w:rPr>
                          <w:rFonts w:ascii="Calibri" w:hAnsi="Calibri" w:cs="Calibri"/>
                          <w:sz w:val="28"/>
                          <w:szCs w:val="28"/>
                        </w:rPr>
                        <w:t>We look forward to seeing everyone there!</w:t>
                      </w:r>
                    </w:p>
                    <w:p w14:paraId="5743656B" w14:textId="77777777" w:rsidR="0049027A" w:rsidRPr="0049027A" w:rsidRDefault="0049027A" w:rsidP="0049027A">
                      <w:pPr>
                        <w:rPr>
                          <w:rFonts w:ascii="Calibri" w:hAnsi="Calibri" w:cs="Calibri"/>
                          <w:sz w:val="28"/>
                          <w:szCs w:val="28"/>
                        </w:rPr>
                      </w:pPr>
                      <w:r w:rsidRPr="0049027A">
                        <w:rPr>
                          <w:rFonts w:ascii="Calibri" w:hAnsi="Calibri" w:cs="Calibri"/>
                          <w:sz w:val="28"/>
                          <w:szCs w:val="28"/>
                        </w:rPr>
                        <w:t xml:space="preserve">Call for papers will continue to be accepted until early spring 2021. </w:t>
                      </w:r>
                    </w:p>
                    <w:p w14:paraId="2E35DA4D" w14:textId="52CA0FB3" w:rsidR="0049027A" w:rsidRDefault="0049027A"/>
                  </w:txbxContent>
                </v:textbox>
                <w10:wrap type="square"/>
              </v:shape>
            </w:pict>
          </mc:Fallback>
        </mc:AlternateContent>
      </w:r>
      <w:r w:rsidR="00DA795C">
        <w:rPr>
          <w:noProof/>
        </w:rPr>
        <mc:AlternateContent>
          <mc:Choice Requires="wps">
            <w:drawing>
              <wp:anchor distT="45720" distB="45720" distL="114300" distR="114300" simplePos="0" relativeHeight="251638784" behindDoc="0" locked="0" layoutInCell="1" allowOverlap="1" wp14:anchorId="387F56D0" wp14:editId="586EE53B">
                <wp:simplePos x="0" y="0"/>
                <wp:positionH relativeFrom="column">
                  <wp:posOffset>-38100</wp:posOffset>
                </wp:positionH>
                <wp:positionV relativeFrom="paragraph">
                  <wp:posOffset>0</wp:posOffset>
                </wp:positionV>
                <wp:extent cx="6697980" cy="906780"/>
                <wp:effectExtent l="0" t="0" r="2667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906780"/>
                        </a:xfrm>
                        <a:prstGeom prst="rect">
                          <a:avLst/>
                        </a:prstGeom>
                        <a:solidFill>
                          <a:srgbClr val="FFFFFF"/>
                        </a:solidFill>
                        <a:ln w="9525">
                          <a:solidFill>
                            <a:srgbClr val="000000"/>
                          </a:solidFill>
                          <a:miter lim="800000"/>
                          <a:headEnd/>
                          <a:tailEnd/>
                        </a:ln>
                      </wps:spPr>
                      <wps:txbx>
                        <w:txbxContent>
                          <w:p w14:paraId="6176A39E" w14:textId="1E64451C" w:rsidR="00AC1418" w:rsidRDefault="00AC1418" w:rsidP="00AC1418">
                            <w:pPr>
                              <w:pStyle w:val="Heading3"/>
                            </w:pPr>
                            <w:r>
                              <w:t xml:space="preserve">President’s message, </w:t>
                            </w:r>
                            <w:r w:rsidR="005C523B">
                              <w:t>cont.</w:t>
                            </w:r>
                            <w:r>
                              <w:t xml:space="preserve"> </w:t>
                            </w:r>
                          </w:p>
                          <w:p w14:paraId="1F6FD46B" w14:textId="23DD645C" w:rsidR="00AC1418" w:rsidRPr="00A00495" w:rsidRDefault="00AC1418" w:rsidP="00AC1418">
                            <w:r w:rsidRPr="005A03BE">
                              <w:t>sharing ideas, resources, &amp; goals. Feel free to share any</w:t>
                            </w:r>
                            <w:r w:rsidR="005C523B" w:rsidRPr="005A03BE">
                              <w:t xml:space="preserve">, </w:t>
                            </w:r>
                            <w:r w:rsidRPr="005A03BE">
                              <w:t>and all ideas you would like the board to consider as we move toward finishing 2020 on a positive note. I look forward to this journey with you!</w:t>
                            </w:r>
                          </w:p>
                          <w:p w14:paraId="2034D58E" w14:textId="77777777" w:rsidR="00AC1418" w:rsidRDefault="00AC1418" w:rsidP="00AC14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F56D0" id="_x0000_s1031" type="#_x0000_t202" style="position:absolute;margin-left:-3pt;margin-top:0;width:527.4pt;height:71.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">
                <v:textbox>
                  <w:txbxContent>
                    <w:p w14:paraId="6176A39E" w14:textId="1E64451C" w:rsidR="00AC1418" w:rsidRDefault="00AC1418" w:rsidP="00AC1418">
                      <w:pPr>
                        <w:pStyle w:val="Heading3"/>
                      </w:pPr>
                      <w:r>
                        <w:t xml:space="preserve">President’s message, </w:t>
                      </w:r>
                      <w:r w:rsidR="005C523B">
                        <w:t>cont.</w:t>
                      </w:r>
                      <w:r>
                        <w:t xml:space="preserve"> </w:t>
                      </w:r>
                    </w:p>
                    <w:p w14:paraId="1F6FD46B" w14:textId="23DD645C" w:rsidR="00AC1418" w:rsidRPr="00A00495" w:rsidRDefault="00AC1418" w:rsidP="00AC1418">
                      <w:r w:rsidRPr="005A03BE">
                        <w:t>sharing ideas, resources, &amp; goals. Feel free to share any</w:t>
                      </w:r>
                      <w:r w:rsidR="005C523B" w:rsidRPr="005A03BE">
                        <w:t xml:space="preserve">, </w:t>
                      </w:r>
                      <w:r w:rsidRPr="005A03BE">
                        <w:t>and all ideas you would like the board to consider as we move toward finishing 2020 on a positive note. I look forward to this journey with you!</w:t>
                      </w:r>
                    </w:p>
                    <w:p w14:paraId="2034D58E" w14:textId="77777777" w:rsidR="00AC1418" w:rsidRDefault="00AC1418" w:rsidP="00AC1418"/>
                  </w:txbxContent>
                </v:textbox>
                <w10:wrap type="square"/>
              </v:shape>
            </w:pict>
          </mc:Fallback>
        </mc:AlternateContent>
      </w:r>
    </w:p>
    <w:p w14:paraId="38E868AE" w14:textId="6F84FCF1" w:rsidR="00AC1418" w:rsidRDefault="00AC1418">
      <w:pPr>
        <w:rPr>
          <w:rFonts w:asciiTheme="majorHAnsi" w:eastAsiaTheme="majorEastAsia" w:hAnsiTheme="majorHAnsi" w:cstheme="majorBidi"/>
          <w:iCs/>
          <w:color w:val="3E92CC" w:themeColor="accent1"/>
        </w:rPr>
      </w:pPr>
      <w:r>
        <w:rPr>
          <w:rFonts w:asciiTheme="majorHAnsi" w:eastAsiaTheme="majorEastAsia" w:hAnsiTheme="majorHAnsi" w:cstheme="majorBidi"/>
          <w:iCs/>
          <w:color w:val="3E92CC" w:themeColor="accent1"/>
        </w:rPr>
        <w:br w:type="page"/>
      </w:r>
    </w:p>
    <w:p w14:paraId="43EB3FEF" w14:textId="37C9EEB1" w:rsidR="00804917" w:rsidRPr="00804917" w:rsidRDefault="00A5226D" w:rsidP="00804917">
      <w:r>
        <w:rPr>
          <w:noProof/>
        </w:rPr>
        <w:lastRenderedPageBreak/>
        <mc:AlternateContent>
          <mc:Choice Requires="wps">
            <w:drawing>
              <wp:anchor distT="45720" distB="45720" distL="114300" distR="114300" simplePos="0" relativeHeight="251671552" behindDoc="0" locked="0" layoutInCell="1" allowOverlap="1" wp14:anchorId="02B67F7E" wp14:editId="11F032AC">
                <wp:simplePos x="0" y="0"/>
                <wp:positionH relativeFrom="column">
                  <wp:posOffset>121920</wp:posOffset>
                </wp:positionH>
                <wp:positionV relativeFrom="paragraph">
                  <wp:posOffset>3139440</wp:posOffset>
                </wp:positionV>
                <wp:extent cx="2899410" cy="3817620"/>
                <wp:effectExtent l="0" t="0" r="1524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817620"/>
                        </a:xfrm>
                        <a:prstGeom prst="rect">
                          <a:avLst/>
                        </a:prstGeom>
                        <a:solidFill>
                          <a:srgbClr val="FFFFFF"/>
                        </a:solidFill>
                        <a:ln w="9525">
                          <a:solidFill>
                            <a:srgbClr val="000000"/>
                          </a:solidFill>
                          <a:miter lim="800000"/>
                          <a:headEnd/>
                          <a:tailEnd/>
                        </a:ln>
                      </wps:spPr>
                      <wps:txbx>
                        <w:txbxContent>
                          <w:p w14:paraId="44E5F3DF" w14:textId="3A153D3F" w:rsidR="00977A0E" w:rsidRDefault="00977A0E" w:rsidP="00977A0E"/>
                          <w:p w14:paraId="5BDB61AB" w14:textId="70E2DF9E" w:rsidR="00B06F7F" w:rsidRDefault="00B06F7F" w:rsidP="00977A0E"/>
                          <w:p w14:paraId="4AA9B3BF" w14:textId="78397CDB" w:rsidR="00B06F7F" w:rsidRDefault="009333DA" w:rsidP="00977A0E">
                            <w:r>
                              <w:t xml:space="preserve"> </w:t>
                            </w:r>
                          </w:p>
                          <w:p w14:paraId="297FCEF4" w14:textId="2ACA047D" w:rsidR="00A877ED" w:rsidRDefault="00A877ED" w:rsidP="00977A0E">
                            <w:pPr>
                              <w:rPr>
                                <w:rFonts w:ascii="Calibri" w:hAnsi="Calibri" w:cs="Calibri"/>
                                <w:sz w:val="28"/>
                                <w:szCs w:val="28"/>
                              </w:rPr>
                            </w:pPr>
                            <w:proofErr w:type="gramStart"/>
                            <w:r>
                              <w:rPr>
                                <w:rFonts w:ascii="Calibri" w:hAnsi="Calibri" w:cs="Calibri"/>
                                <w:sz w:val="28"/>
                                <w:szCs w:val="28"/>
                              </w:rPr>
                              <w:t>That’s</w:t>
                            </w:r>
                            <w:proofErr w:type="gramEnd"/>
                            <w:r>
                              <w:rPr>
                                <w:rFonts w:ascii="Calibri" w:hAnsi="Calibri" w:cs="Calibri"/>
                                <w:sz w:val="28"/>
                                <w:szCs w:val="28"/>
                              </w:rPr>
                              <w:t xml:space="preserve"> all to share for now, except….</w:t>
                            </w:r>
                          </w:p>
                          <w:p w14:paraId="231AEEBA" w14:textId="7E42DF0F" w:rsidR="00A877ED" w:rsidRPr="005A03BE" w:rsidRDefault="00A877ED" w:rsidP="00977A0E">
                            <w:pPr>
                              <w:rPr>
                                <w:rFonts w:ascii="Calibri" w:hAnsi="Calibri" w:cs="Calibri"/>
                                <w:sz w:val="28"/>
                                <w:szCs w:val="28"/>
                              </w:rPr>
                            </w:pPr>
                            <w:r w:rsidRPr="005A03BE">
                              <w:rPr>
                                <w:rFonts w:ascii="Calibri" w:hAnsi="Calibri" w:cs="Calibri"/>
                                <w:sz w:val="28"/>
                                <w:szCs w:val="28"/>
                              </w:rPr>
                              <w:t xml:space="preserve">We </w:t>
                            </w:r>
                            <w:r w:rsidR="00EE3FDE" w:rsidRPr="005A03BE">
                              <w:rPr>
                                <w:rFonts w:ascii="Calibri" w:hAnsi="Calibri" w:cs="Calibri"/>
                                <w:sz w:val="28"/>
                                <w:szCs w:val="28"/>
                              </w:rPr>
                              <w:t>need</w:t>
                            </w:r>
                            <w:r w:rsidRPr="005A03BE">
                              <w:rPr>
                                <w:rFonts w:ascii="Calibri" w:hAnsi="Calibri" w:cs="Calibri"/>
                                <w:sz w:val="28"/>
                                <w:szCs w:val="28"/>
                              </w:rPr>
                              <w:t xml:space="preserve"> a newsletter editor!  </w:t>
                            </w:r>
                          </w:p>
                          <w:p w14:paraId="71ECDEE0" w14:textId="12B84EAA" w:rsidR="00072986" w:rsidRPr="005A03BE" w:rsidRDefault="00072986" w:rsidP="00977A0E">
                            <w:pPr>
                              <w:rPr>
                                <w:rFonts w:ascii="Calibri" w:hAnsi="Calibri" w:cs="Calibri"/>
                                <w:sz w:val="28"/>
                                <w:szCs w:val="28"/>
                              </w:rPr>
                            </w:pPr>
                            <w:r w:rsidRPr="005A03BE">
                              <w:rPr>
                                <w:rFonts w:ascii="Calibri" w:hAnsi="Calibri" w:cs="Calibri"/>
                                <w:sz w:val="28"/>
                                <w:szCs w:val="28"/>
                              </w:rPr>
                              <w:t>I know there are many creative members out there</w:t>
                            </w:r>
                            <w:r w:rsidR="00EE3FDE" w:rsidRPr="005A03BE">
                              <w:rPr>
                                <w:rFonts w:ascii="Calibri" w:hAnsi="Calibri" w:cs="Calibri"/>
                                <w:sz w:val="28"/>
                                <w:szCs w:val="28"/>
                              </w:rPr>
                              <w:t xml:space="preserve"> that could take this on.   </w:t>
                            </w:r>
                          </w:p>
                          <w:p w14:paraId="43AE96F1" w14:textId="58D6C0C9" w:rsidR="00EE3FDE" w:rsidRPr="005A03BE" w:rsidRDefault="00EE3FDE" w:rsidP="00977A0E">
                            <w:pPr>
                              <w:rPr>
                                <w:rFonts w:ascii="Calibri" w:hAnsi="Calibri" w:cs="Calibri"/>
                                <w:sz w:val="28"/>
                                <w:szCs w:val="28"/>
                              </w:rPr>
                            </w:pPr>
                            <w:r w:rsidRPr="005A03BE">
                              <w:rPr>
                                <w:rFonts w:ascii="Calibri" w:hAnsi="Calibri" w:cs="Calibri"/>
                                <w:sz w:val="28"/>
                                <w:szCs w:val="28"/>
                              </w:rPr>
                              <w:t>Please consider</w:t>
                            </w:r>
                            <w:r w:rsidR="00C65F03" w:rsidRPr="005A03BE">
                              <w:rPr>
                                <w:rFonts w:ascii="Calibri" w:hAnsi="Calibri" w:cs="Calibri"/>
                                <w:sz w:val="28"/>
                                <w:szCs w:val="28"/>
                              </w:rPr>
                              <w:t xml:space="preserve"> volunteering alone or a coworker to keep our NEAER family </w:t>
                            </w:r>
                            <w:r w:rsidR="00A5226D" w:rsidRPr="005A03BE">
                              <w:rPr>
                                <w:rFonts w:ascii="Calibri" w:hAnsi="Calibri" w:cs="Calibri"/>
                                <w:sz w:val="28"/>
                                <w:szCs w:val="28"/>
                              </w:rPr>
                              <w:t xml:space="preserve">informed!  </w:t>
                            </w:r>
                          </w:p>
                          <w:p w14:paraId="41AEB99C" w14:textId="3D66CFF3" w:rsidR="00A5226D" w:rsidRDefault="00A5226D" w:rsidP="00977A0E">
                            <w:pPr>
                              <w:rPr>
                                <w:rFonts w:ascii="Calibri" w:hAnsi="Calibri" w:cs="Calibri"/>
                                <w:sz w:val="28"/>
                                <w:szCs w:val="28"/>
                              </w:rPr>
                            </w:pPr>
                            <w:r w:rsidRPr="005A03BE">
                              <w:rPr>
                                <w:rFonts w:ascii="Calibri" w:hAnsi="Calibri" w:cs="Calibri"/>
                                <w:sz w:val="28"/>
                                <w:szCs w:val="28"/>
                              </w:rPr>
                              <w:t xml:space="preserve">Contact me, Faith Horter, at </w:t>
                            </w:r>
                            <w:hyperlink r:id="rId14" w:history="1">
                              <w:r w:rsidR="006B11CD" w:rsidRPr="005A03BE">
                                <w:rPr>
                                  <w:rStyle w:val="Hyperlink"/>
                                  <w:rFonts w:ascii="Calibri" w:hAnsi="Calibri" w:cs="Calibri"/>
                                  <w:sz w:val="28"/>
                                  <w:szCs w:val="28"/>
                                </w:rPr>
                                <w:t>info.neaer@gmail.com</w:t>
                              </w:r>
                            </w:hyperlink>
                            <w:r w:rsidR="006B11CD" w:rsidRPr="005A03BE">
                              <w:rPr>
                                <w:rFonts w:ascii="Calibri" w:hAnsi="Calibri" w:cs="Calibri"/>
                                <w:sz w:val="28"/>
                                <w:szCs w:val="28"/>
                              </w:rPr>
                              <w:t>.</w:t>
                            </w:r>
                            <w:r w:rsidR="006B11CD">
                              <w:rPr>
                                <w:rFonts w:ascii="Calibri" w:hAnsi="Calibri" w:cs="Calibri"/>
                                <w:sz w:val="28"/>
                                <w:szCs w:val="28"/>
                              </w:rPr>
                              <w:tab/>
                            </w:r>
                          </w:p>
                          <w:p w14:paraId="6558DCE3" w14:textId="77777777" w:rsidR="00A5226D" w:rsidRPr="009333DA" w:rsidRDefault="00A5226D" w:rsidP="00977A0E">
                            <w:pPr>
                              <w:rPr>
                                <w:rFonts w:ascii="Calibri" w:hAnsi="Calibri" w:cs="Calibri"/>
                                <w:sz w:val="28"/>
                                <w:szCs w:val="28"/>
                              </w:rPr>
                            </w:pPr>
                          </w:p>
                          <w:p w14:paraId="18E82712" w14:textId="77777777" w:rsidR="00B06F7F" w:rsidRPr="00B06F7F" w:rsidRDefault="00B06F7F" w:rsidP="00977A0E">
                            <w:pPr>
                              <w:rPr>
                                <w:rFonts w:ascii="Calibri" w:hAnsi="Calibri"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67F7E" id="_x0000_s1032" type="#_x0000_t202" style="position:absolute;margin-left:9.6pt;margin-top:247.2pt;width:228.3pt;height:30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OiKA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">
                <v:textbox>
                  <w:txbxContent>
                    <w:p w14:paraId="44E5F3DF" w14:textId="3A153D3F" w:rsidR="00977A0E" w:rsidRDefault="00977A0E" w:rsidP="00977A0E"/>
                    <w:p w14:paraId="5BDB61AB" w14:textId="70E2DF9E" w:rsidR="00B06F7F" w:rsidRDefault="00B06F7F" w:rsidP="00977A0E"/>
                    <w:p w14:paraId="4AA9B3BF" w14:textId="78397CDB" w:rsidR="00B06F7F" w:rsidRDefault="009333DA" w:rsidP="00977A0E">
                      <w:r>
                        <w:t xml:space="preserve"> </w:t>
                      </w:r>
                    </w:p>
                    <w:p w14:paraId="297FCEF4" w14:textId="2ACA047D" w:rsidR="00A877ED" w:rsidRDefault="00A877ED" w:rsidP="00977A0E">
                      <w:pPr>
                        <w:rPr>
                          <w:rFonts w:ascii="Calibri" w:hAnsi="Calibri" w:cs="Calibri"/>
                          <w:sz w:val="28"/>
                          <w:szCs w:val="28"/>
                        </w:rPr>
                      </w:pPr>
                      <w:proofErr w:type="gramStart"/>
                      <w:r>
                        <w:rPr>
                          <w:rFonts w:ascii="Calibri" w:hAnsi="Calibri" w:cs="Calibri"/>
                          <w:sz w:val="28"/>
                          <w:szCs w:val="28"/>
                        </w:rPr>
                        <w:t>That’s</w:t>
                      </w:r>
                      <w:proofErr w:type="gramEnd"/>
                      <w:r>
                        <w:rPr>
                          <w:rFonts w:ascii="Calibri" w:hAnsi="Calibri" w:cs="Calibri"/>
                          <w:sz w:val="28"/>
                          <w:szCs w:val="28"/>
                        </w:rPr>
                        <w:t xml:space="preserve"> all to share for now, except….</w:t>
                      </w:r>
                    </w:p>
                    <w:p w14:paraId="231AEEBA" w14:textId="7E42DF0F" w:rsidR="00A877ED" w:rsidRPr="005A03BE" w:rsidRDefault="00A877ED" w:rsidP="00977A0E">
                      <w:pPr>
                        <w:rPr>
                          <w:rFonts w:ascii="Calibri" w:hAnsi="Calibri" w:cs="Calibri"/>
                          <w:sz w:val="28"/>
                          <w:szCs w:val="28"/>
                        </w:rPr>
                      </w:pPr>
                      <w:r w:rsidRPr="005A03BE">
                        <w:rPr>
                          <w:rFonts w:ascii="Calibri" w:hAnsi="Calibri" w:cs="Calibri"/>
                          <w:sz w:val="28"/>
                          <w:szCs w:val="28"/>
                        </w:rPr>
                        <w:t xml:space="preserve">We </w:t>
                      </w:r>
                      <w:r w:rsidR="00EE3FDE" w:rsidRPr="005A03BE">
                        <w:rPr>
                          <w:rFonts w:ascii="Calibri" w:hAnsi="Calibri" w:cs="Calibri"/>
                          <w:sz w:val="28"/>
                          <w:szCs w:val="28"/>
                        </w:rPr>
                        <w:t>need</w:t>
                      </w:r>
                      <w:r w:rsidRPr="005A03BE">
                        <w:rPr>
                          <w:rFonts w:ascii="Calibri" w:hAnsi="Calibri" w:cs="Calibri"/>
                          <w:sz w:val="28"/>
                          <w:szCs w:val="28"/>
                        </w:rPr>
                        <w:t xml:space="preserve"> a newsletter editor!  </w:t>
                      </w:r>
                    </w:p>
                    <w:p w14:paraId="71ECDEE0" w14:textId="12B84EAA" w:rsidR="00072986" w:rsidRPr="005A03BE" w:rsidRDefault="00072986" w:rsidP="00977A0E">
                      <w:pPr>
                        <w:rPr>
                          <w:rFonts w:ascii="Calibri" w:hAnsi="Calibri" w:cs="Calibri"/>
                          <w:sz w:val="28"/>
                          <w:szCs w:val="28"/>
                        </w:rPr>
                      </w:pPr>
                      <w:r w:rsidRPr="005A03BE">
                        <w:rPr>
                          <w:rFonts w:ascii="Calibri" w:hAnsi="Calibri" w:cs="Calibri"/>
                          <w:sz w:val="28"/>
                          <w:szCs w:val="28"/>
                        </w:rPr>
                        <w:t>I know there are many creative members out there</w:t>
                      </w:r>
                      <w:r w:rsidR="00EE3FDE" w:rsidRPr="005A03BE">
                        <w:rPr>
                          <w:rFonts w:ascii="Calibri" w:hAnsi="Calibri" w:cs="Calibri"/>
                          <w:sz w:val="28"/>
                          <w:szCs w:val="28"/>
                        </w:rPr>
                        <w:t xml:space="preserve"> that could take this on.   </w:t>
                      </w:r>
                    </w:p>
                    <w:p w14:paraId="43AE96F1" w14:textId="58D6C0C9" w:rsidR="00EE3FDE" w:rsidRPr="005A03BE" w:rsidRDefault="00EE3FDE" w:rsidP="00977A0E">
                      <w:pPr>
                        <w:rPr>
                          <w:rFonts w:ascii="Calibri" w:hAnsi="Calibri" w:cs="Calibri"/>
                          <w:sz w:val="28"/>
                          <w:szCs w:val="28"/>
                        </w:rPr>
                      </w:pPr>
                      <w:r w:rsidRPr="005A03BE">
                        <w:rPr>
                          <w:rFonts w:ascii="Calibri" w:hAnsi="Calibri" w:cs="Calibri"/>
                          <w:sz w:val="28"/>
                          <w:szCs w:val="28"/>
                        </w:rPr>
                        <w:t>Please consider</w:t>
                      </w:r>
                      <w:r w:rsidR="00C65F03" w:rsidRPr="005A03BE">
                        <w:rPr>
                          <w:rFonts w:ascii="Calibri" w:hAnsi="Calibri" w:cs="Calibri"/>
                          <w:sz w:val="28"/>
                          <w:szCs w:val="28"/>
                        </w:rPr>
                        <w:t xml:space="preserve"> volunteering alone or a coworker to keep our NEAER family </w:t>
                      </w:r>
                      <w:r w:rsidR="00A5226D" w:rsidRPr="005A03BE">
                        <w:rPr>
                          <w:rFonts w:ascii="Calibri" w:hAnsi="Calibri" w:cs="Calibri"/>
                          <w:sz w:val="28"/>
                          <w:szCs w:val="28"/>
                        </w:rPr>
                        <w:t xml:space="preserve">informed!  </w:t>
                      </w:r>
                    </w:p>
                    <w:p w14:paraId="41AEB99C" w14:textId="3D66CFF3" w:rsidR="00A5226D" w:rsidRDefault="00A5226D" w:rsidP="00977A0E">
                      <w:pPr>
                        <w:rPr>
                          <w:rFonts w:ascii="Calibri" w:hAnsi="Calibri" w:cs="Calibri"/>
                          <w:sz w:val="28"/>
                          <w:szCs w:val="28"/>
                        </w:rPr>
                      </w:pPr>
                      <w:r w:rsidRPr="005A03BE">
                        <w:rPr>
                          <w:rFonts w:ascii="Calibri" w:hAnsi="Calibri" w:cs="Calibri"/>
                          <w:sz w:val="28"/>
                          <w:szCs w:val="28"/>
                        </w:rPr>
                        <w:t xml:space="preserve">Contact me, Faith Horter, at </w:t>
                      </w:r>
                      <w:hyperlink r:id="rId15" w:history="1">
                        <w:r w:rsidR="006B11CD" w:rsidRPr="005A03BE">
                          <w:rPr>
                            <w:rStyle w:val="Hyperlink"/>
                            <w:rFonts w:ascii="Calibri" w:hAnsi="Calibri" w:cs="Calibri"/>
                            <w:sz w:val="28"/>
                            <w:szCs w:val="28"/>
                          </w:rPr>
                          <w:t>info.neaer@gmail.com</w:t>
                        </w:r>
                      </w:hyperlink>
                      <w:r w:rsidR="006B11CD" w:rsidRPr="005A03BE">
                        <w:rPr>
                          <w:rFonts w:ascii="Calibri" w:hAnsi="Calibri" w:cs="Calibri"/>
                          <w:sz w:val="28"/>
                          <w:szCs w:val="28"/>
                        </w:rPr>
                        <w:t>.</w:t>
                      </w:r>
                      <w:r w:rsidR="006B11CD">
                        <w:rPr>
                          <w:rFonts w:ascii="Calibri" w:hAnsi="Calibri" w:cs="Calibri"/>
                          <w:sz w:val="28"/>
                          <w:szCs w:val="28"/>
                        </w:rPr>
                        <w:tab/>
                      </w:r>
                    </w:p>
                    <w:p w14:paraId="6558DCE3" w14:textId="77777777" w:rsidR="00A5226D" w:rsidRPr="009333DA" w:rsidRDefault="00A5226D" w:rsidP="00977A0E">
                      <w:pPr>
                        <w:rPr>
                          <w:rFonts w:ascii="Calibri" w:hAnsi="Calibri" w:cs="Calibri"/>
                          <w:sz w:val="28"/>
                          <w:szCs w:val="28"/>
                        </w:rPr>
                      </w:pPr>
                    </w:p>
                    <w:p w14:paraId="18E82712" w14:textId="77777777" w:rsidR="00B06F7F" w:rsidRPr="00B06F7F" w:rsidRDefault="00B06F7F" w:rsidP="00977A0E">
                      <w:pPr>
                        <w:rPr>
                          <w:rFonts w:ascii="Calibri" w:hAnsi="Calibri" w:cs="Calibri"/>
                          <w:sz w:val="28"/>
                          <w:szCs w:val="28"/>
                        </w:rPr>
                      </w:pPr>
                    </w:p>
                  </w:txbxContent>
                </v:textbox>
                <w10:wrap type="square"/>
              </v:shape>
            </w:pict>
          </mc:Fallback>
        </mc:AlternateContent>
      </w:r>
      <w:r w:rsidR="00B06F7F">
        <w:rPr>
          <w:noProof/>
        </w:rPr>
        <mc:AlternateContent>
          <mc:Choice Requires="wps">
            <w:drawing>
              <wp:anchor distT="0" distB="0" distL="114300" distR="114300" simplePos="0" relativeHeight="251675648" behindDoc="0" locked="0" layoutInCell="1" allowOverlap="1" wp14:anchorId="0F2E7595" wp14:editId="5A5870EC">
                <wp:simplePos x="0" y="0"/>
                <wp:positionH relativeFrom="column">
                  <wp:posOffset>274320</wp:posOffset>
                </wp:positionH>
                <wp:positionV relativeFrom="paragraph">
                  <wp:posOffset>3291840</wp:posOffset>
                </wp:positionV>
                <wp:extent cx="2606040" cy="678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2606040" cy="678180"/>
                        </a:xfrm>
                        <a:prstGeom prst="rect">
                          <a:avLst/>
                        </a:prstGeom>
                        <a:noFill/>
                        <a:ln>
                          <a:noFill/>
                        </a:ln>
                      </wps:spPr>
                      <wps:txbx>
                        <w:txbxContent>
                          <w:p w14:paraId="6F88BD22" w14:textId="7D4D1227" w:rsidR="00977A0E" w:rsidRPr="00977A0E" w:rsidRDefault="002020E7" w:rsidP="002020E7">
                            <w:pPr>
                              <w:rPr>
                                <w:b/>
                                <w:noProof/>
                                <w:color w:val="313131"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313131"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7595" id="Text Box 18" o:spid="_x0000_s1033" type="#_x0000_t202" style="position:absolute;margin-left:21.6pt;margin-top:259.2pt;width:205.2pt;height:5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" filled="f" stroked="f">
                <v:fill o:detectmouseclick="t"/>
                <v:textbox>
                  <w:txbxContent>
                    <w:p w14:paraId="6F88BD22" w14:textId="7D4D1227" w:rsidR="00977A0E" w:rsidRPr="00977A0E" w:rsidRDefault="002020E7" w:rsidP="002020E7">
                      <w:pPr>
                        <w:rPr>
                          <w:b/>
                          <w:noProof/>
                          <w:color w:val="313131"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313131"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else?</w:t>
                      </w:r>
                    </w:p>
                  </w:txbxContent>
                </v:textbox>
              </v:shape>
            </w:pict>
          </mc:Fallback>
        </mc:AlternateContent>
      </w:r>
      <w:r w:rsidR="00AE78A1">
        <w:rPr>
          <w:noProof/>
        </w:rPr>
        <mc:AlternateContent>
          <mc:Choice Requires="wps">
            <w:drawing>
              <wp:anchor distT="45720" distB="45720" distL="114300" distR="114300" simplePos="0" relativeHeight="251665408" behindDoc="0" locked="0" layoutInCell="1" allowOverlap="1" wp14:anchorId="6D5C311E" wp14:editId="231A96ED">
                <wp:simplePos x="0" y="0"/>
                <wp:positionH relativeFrom="column">
                  <wp:posOffset>3307080</wp:posOffset>
                </wp:positionH>
                <wp:positionV relativeFrom="paragraph">
                  <wp:posOffset>3086100</wp:posOffset>
                </wp:positionV>
                <wp:extent cx="3543300" cy="5669280"/>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669280"/>
                        </a:xfrm>
                        <a:prstGeom prst="rect">
                          <a:avLst/>
                        </a:prstGeom>
                        <a:solidFill>
                          <a:srgbClr val="FFFFFF"/>
                        </a:solidFill>
                        <a:ln w="9525">
                          <a:solidFill>
                            <a:srgbClr val="000000"/>
                          </a:solidFill>
                          <a:miter lim="800000"/>
                          <a:headEnd/>
                          <a:tailEnd/>
                        </a:ln>
                      </wps:spPr>
                      <wps:txbx>
                        <w:txbxContent>
                          <w:p w14:paraId="5B371826" w14:textId="61879D70" w:rsidR="00AE4923" w:rsidRDefault="00413A24" w:rsidP="00AE4923">
                            <w:pPr>
                              <w:rPr>
                                <w:rFonts w:ascii="Calibri" w:hAnsi="Calibri" w:cs="Calibri"/>
                                <w:sz w:val="28"/>
                                <w:szCs w:val="28"/>
                              </w:rPr>
                            </w:pPr>
                            <w:r>
                              <w:rPr>
                                <w:rFonts w:ascii="Calibri" w:hAnsi="Calibri" w:cs="Calibri"/>
                                <w:noProof/>
                                <w:sz w:val="28"/>
                                <w:szCs w:val="28"/>
                              </w:rPr>
                              <w:drawing>
                                <wp:inline distT="0" distB="0" distL="0" distR="0" wp14:anchorId="43E32301" wp14:editId="74FF89DC">
                                  <wp:extent cx="1158240" cy="11582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158240" cy="1158240"/>
                                          </a:xfrm>
                                          <a:prstGeom prst="rect">
                                            <a:avLst/>
                                          </a:prstGeom>
                                        </pic:spPr>
                                      </pic:pic>
                                    </a:graphicData>
                                  </a:graphic>
                                </wp:inline>
                              </w:drawing>
                            </w:r>
                          </w:p>
                          <w:p w14:paraId="6DEACC7A" w14:textId="77777777" w:rsidR="005C21F3" w:rsidRDefault="007C142D" w:rsidP="00AE4923">
                            <w:pPr>
                              <w:rPr>
                                <w:rFonts w:ascii="Calibri" w:hAnsi="Calibri" w:cs="Calibri"/>
                                <w:sz w:val="28"/>
                                <w:szCs w:val="28"/>
                              </w:rPr>
                            </w:pPr>
                            <w:r>
                              <w:rPr>
                                <w:rFonts w:ascii="Calibri" w:hAnsi="Calibri" w:cs="Calibri"/>
                                <w:sz w:val="28"/>
                                <w:szCs w:val="28"/>
                              </w:rPr>
                              <w:t>Congratulations to Annmarie (</w:t>
                            </w:r>
                            <w:r w:rsidR="00EE3E5C">
                              <w:rPr>
                                <w:rFonts w:ascii="Calibri" w:hAnsi="Calibri" w:cs="Calibri"/>
                                <w:sz w:val="28"/>
                                <w:szCs w:val="28"/>
                              </w:rPr>
                              <w:t xml:space="preserve">NVI Division Chair from New Hampshire) and Jonathan </w:t>
                            </w:r>
                            <w:proofErr w:type="spellStart"/>
                            <w:r w:rsidR="00EE3E5C">
                              <w:rPr>
                                <w:rFonts w:ascii="Calibri" w:hAnsi="Calibri" w:cs="Calibri"/>
                                <w:sz w:val="28"/>
                                <w:szCs w:val="28"/>
                              </w:rPr>
                              <w:t>Isacco</w:t>
                            </w:r>
                            <w:proofErr w:type="spellEnd"/>
                            <w:r w:rsidR="00EE3E5C">
                              <w:rPr>
                                <w:rFonts w:ascii="Calibri" w:hAnsi="Calibri" w:cs="Calibri"/>
                                <w:sz w:val="28"/>
                                <w:szCs w:val="28"/>
                              </w:rPr>
                              <w:t xml:space="preserve"> on the birth of Ilene Hope </w:t>
                            </w:r>
                            <w:proofErr w:type="spellStart"/>
                            <w:r w:rsidR="00EE3E5C">
                              <w:rPr>
                                <w:rFonts w:ascii="Calibri" w:hAnsi="Calibri" w:cs="Calibri"/>
                                <w:sz w:val="28"/>
                                <w:szCs w:val="28"/>
                              </w:rPr>
                              <w:t>Isacco</w:t>
                            </w:r>
                            <w:proofErr w:type="spellEnd"/>
                            <w:r w:rsidR="00EE3E5C">
                              <w:rPr>
                                <w:rFonts w:ascii="Calibri" w:hAnsi="Calibri" w:cs="Calibri"/>
                                <w:sz w:val="28"/>
                                <w:szCs w:val="28"/>
                              </w:rPr>
                              <w:t xml:space="preserve">. </w:t>
                            </w:r>
                          </w:p>
                          <w:p w14:paraId="2AAFC228" w14:textId="6801FD49" w:rsidR="004D06EE" w:rsidRPr="002213A8" w:rsidRDefault="005C21F3" w:rsidP="00AE4923">
                            <w:pPr>
                              <w:rPr>
                                <w:rFonts w:ascii="Calibri" w:hAnsi="Calibri" w:cs="Calibri"/>
                                <w:sz w:val="28"/>
                                <w:szCs w:val="28"/>
                              </w:rPr>
                            </w:pPr>
                            <w:r>
                              <w:rPr>
                                <w:rFonts w:ascii="Calibri" w:hAnsi="Calibri" w:cs="Calibri"/>
                                <w:sz w:val="28"/>
                                <w:szCs w:val="28"/>
                              </w:rPr>
                              <w:t>Ilene</w:t>
                            </w:r>
                            <w:r w:rsidR="00EE3E5C">
                              <w:rPr>
                                <w:rFonts w:ascii="Calibri" w:hAnsi="Calibri" w:cs="Calibri"/>
                                <w:sz w:val="28"/>
                                <w:szCs w:val="28"/>
                              </w:rPr>
                              <w:t xml:space="preserve"> was born on </w:t>
                            </w:r>
                            <w:r w:rsidR="007B5956">
                              <w:rPr>
                                <w:rFonts w:ascii="Calibri" w:hAnsi="Calibri" w:cs="Calibri"/>
                                <w:sz w:val="28"/>
                                <w:szCs w:val="28"/>
                              </w:rPr>
                              <w:t xml:space="preserve">April 2, 2020, weighing 7 lbs. 13 </w:t>
                            </w:r>
                            <w:proofErr w:type="gramStart"/>
                            <w:r w:rsidR="007B5956">
                              <w:rPr>
                                <w:rFonts w:ascii="Calibri" w:hAnsi="Calibri" w:cs="Calibri"/>
                                <w:sz w:val="28"/>
                                <w:szCs w:val="28"/>
                              </w:rPr>
                              <w:t>oz.</w:t>
                            </w:r>
                            <w:proofErr w:type="gramEnd"/>
                            <w:r w:rsidR="007B5956">
                              <w:rPr>
                                <w:rFonts w:ascii="Calibri" w:hAnsi="Calibri" w:cs="Calibri"/>
                                <w:sz w:val="28"/>
                                <w:szCs w:val="28"/>
                              </w:rPr>
                              <w:t xml:space="preserve"> and measuring 21” long.  </w:t>
                            </w:r>
                            <w:r>
                              <w:rPr>
                                <w:rFonts w:ascii="Calibri" w:hAnsi="Calibri" w:cs="Calibri"/>
                                <w:sz w:val="28"/>
                                <w:szCs w:val="28"/>
                              </w:rPr>
                              <w:t xml:space="preserve">Hard to believe she is 4 months already!  </w:t>
                            </w:r>
                            <w:r w:rsidR="007643F4">
                              <w:rPr>
                                <w:rFonts w:ascii="Calibri" w:hAnsi="Calibri" w:cs="Calibri"/>
                                <w:sz w:val="28"/>
                                <w:szCs w:val="28"/>
                              </w:rPr>
                              <w:t>We look forward to future pictures, Annemarie!</w:t>
                            </w:r>
                            <w:r w:rsidR="009333DA" w:rsidRPr="009333DA">
                              <w:rPr>
                                <w:noProof/>
                              </w:rPr>
                              <w:t xml:space="preserve"> </w:t>
                            </w:r>
                            <w:r w:rsidR="009333DA">
                              <w:rPr>
                                <w:noProof/>
                              </w:rPr>
                              <w:drawing>
                                <wp:inline distT="0" distB="0" distL="0" distR="0" wp14:anchorId="6AD2B4AA" wp14:editId="3069DAF7">
                                  <wp:extent cx="1363980" cy="2255520"/>
                                  <wp:effectExtent l="0" t="0" r="7620" b="0"/>
                                  <wp:docPr id="14" name="Picture 14" descr="A picture containing text, clock, small, laying&#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 small, laying&#10;&#10;Description automatically generated"/>
                                          <pic:cNvPicPr/>
                                        </pic:nvPicPr>
                                        <pic:blipFill rotWithShape="1">
                                          <a:blip r:embed="rId18"/>
                                          <a:srcRect l="55703" t="18333" r="3600" b="16289"/>
                                          <a:stretch/>
                                        </pic:blipFill>
                                        <pic:spPr bwMode="auto">
                                          <a:xfrm>
                                            <a:off x="0" y="0"/>
                                            <a:ext cx="1363980" cy="225552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C311E" id="_x0000_s1034" type="#_x0000_t202" style="position:absolute;margin-left:260.4pt;margin-top:243pt;width:279pt;height:44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8qJw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">
                <v:textbox>
                  <w:txbxContent>
                    <w:p w14:paraId="5B371826" w14:textId="61879D70" w:rsidR="00AE4923" w:rsidRDefault="00413A24" w:rsidP="00AE4923">
                      <w:pPr>
                        <w:rPr>
                          <w:rFonts w:ascii="Calibri" w:hAnsi="Calibri" w:cs="Calibri"/>
                          <w:sz w:val="28"/>
                          <w:szCs w:val="28"/>
                        </w:rPr>
                      </w:pPr>
                      <w:r>
                        <w:rPr>
                          <w:rFonts w:ascii="Calibri" w:hAnsi="Calibri" w:cs="Calibri"/>
                          <w:noProof/>
                          <w:sz w:val="28"/>
                          <w:szCs w:val="28"/>
                        </w:rPr>
                        <w:drawing>
                          <wp:inline distT="0" distB="0" distL="0" distR="0" wp14:anchorId="43E32301" wp14:editId="74FF89DC">
                            <wp:extent cx="1158240" cy="11582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158240" cy="1158240"/>
                                    </a:xfrm>
                                    <a:prstGeom prst="rect">
                                      <a:avLst/>
                                    </a:prstGeom>
                                  </pic:spPr>
                                </pic:pic>
                              </a:graphicData>
                            </a:graphic>
                          </wp:inline>
                        </w:drawing>
                      </w:r>
                    </w:p>
                    <w:p w14:paraId="6DEACC7A" w14:textId="77777777" w:rsidR="005C21F3" w:rsidRDefault="007C142D" w:rsidP="00AE4923">
                      <w:pPr>
                        <w:rPr>
                          <w:rFonts w:ascii="Calibri" w:hAnsi="Calibri" w:cs="Calibri"/>
                          <w:sz w:val="28"/>
                          <w:szCs w:val="28"/>
                        </w:rPr>
                      </w:pPr>
                      <w:r>
                        <w:rPr>
                          <w:rFonts w:ascii="Calibri" w:hAnsi="Calibri" w:cs="Calibri"/>
                          <w:sz w:val="28"/>
                          <w:szCs w:val="28"/>
                        </w:rPr>
                        <w:t>Congratulations to Annmarie (</w:t>
                      </w:r>
                      <w:r w:rsidR="00EE3E5C">
                        <w:rPr>
                          <w:rFonts w:ascii="Calibri" w:hAnsi="Calibri" w:cs="Calibri"/>
                          <w:sz w:val="28"/>
                          <w:szCs w:val="28"/>
                        </w:rPr>
                        <w:t xml:space="preserve">NVI Division Chair from New Hampshire) and Jonathan </w:t>
                      </w:r>
                      <w:proofErr w:type="spellStart"/>
                      <w:r w:rsidR="00EE3E5C">
                        <w:rPr>
                          <w:rFonts w:ascii="Calibri" w:hAnsi="Calibri" w:cs="Calibri"/>
                          <w:sz w:val="28"/>
                          <w:szCs w:val="28"/>
                        </w:rPr>
                        <w:t>Isacco</w:t>
                      </w:r>
                      <w:proofErr w:type="spellEnd"/>
                      <w:r w:rsidR="00EE3E5C">
                        <w:rPr>
                          <w:rFonts w:ascii="Calibri" w:hAnsi="Calibri" w:cs="Calibri"/>
                          <w:sz w:val="28"/>
                          <w:szCs w:val="28"/>
                        </w:rPr>
                        <w:t xml:space="preserve"> on the birth of Ilene Hope </w:t>
                      </w:r>
                      <w:proofErr w:type="spellStart"/>
                      <w:r w:rsidR="00EE3E5C">
                        <w:rPr>
                          <w:rFonts w:ascii="Calibri" w:hAnsi="Calibri" w:cs="Calibri"/>
                          <w:sz w:val="28"/>
                          <w:szCs w:val="28"/>
                        </w:rPr>
                        <w:t>Isacco</w:t>
                      </w:r>
                      <w:proofErr w:type="spellEnd"/>
                      <w:r w:rsidR="00EE3E5C">
                        <w:rPr>
                          <w:rFonts w:ascii="Calibri" w:hAnsi="Calibri" w:cs="Calibri"/>
                          <w:sz w:val="28"/>
                          <w:szCs w:val="28"/>
                        </w:rPr>
                        <w:t xml:space="preserve">. </w:t>
                      </w:r>
                    </w:p>
                    <w:p w14:paraId="2AAFC228" w14:textId="6801FD49" w:rsidR="004D06EE" w:rsidRPr="002213A8" w:rsidRDefault="005C21F3" w:rsidP="00AE4923">
                      <w:pPr>
                        <w:rPr>
                          <w:rFonts w:ascii="Calibri" w:hAnsi="Calibri" w:cs="Calibri"/>
                          <w:sz w:val="28"/>
                          <w:szCs w:val="28"/>
                        </w:rPr>
                      </w:pPr>
                      <w:r>
                        <w:rPr>
                          <w:rFonts w:ascii="Calibri" w:hAnsi="Calibri" w:cs="Calibri"/>
                          <w:sz w:val="28"/>
                          <w:szCs w:val="28"/>
                        </w:rPr>
                        <w:t>Ilene</w:t>
                      </w:r>
                      <w:r w:rsidR="00EE3E5C">
                        <w:rPr>
                          <w:rFonts w:ascii="Calibri" w:hAnsi="Calibri" w:cs="Calibri"/>
                          <w:sz w:val="28"/>
                          <w:szCs w:val="28"/>
                        </w:rPr>
                        <w:t xml:space="preserve"> was born on </w:t>
                      </w:r>
                      <w:r w:rsidR="007B5956">
                        <w:rPr>
                          <w:rFonts w:ascii="Calibri" w:hAnsi="Calibri" w:cs="Calibri"/>
                          <w:sz w:val="28"/>
                          <w:szCs w:val="28"/>
                        </w:rPr>
                        <w:t xml:space="preserve">April 2, 2020, weighing 7 lbs. 13 </w:t>
                      </w:r>
                      <w:proofErr w:type="gramStart"/>
                      <w:r w:rsidR="007B5956">
                        <w:rPr>
                          <w:rFonts w:ascii="Calibri" w:hAnsi="Calibri" w:cs="Calibri"/>
                          <w:sz w:val="28"/>
                          <w:szCs w:val="28"/>
                        </w:rPr>
                        <w:t>oz.</w:t>
                      </w:r>
                      <w:proofErr w:type="gramEnd"/>
                      <w:r w:rsidR="007B5956">
                        <w:rPr>
                          <w:rFonts w:ascii="Calibri" w:hAnsi="Calibri" w:cs="Calibri"/>
                          <w:sz w:val="28"/>
                          <w:szCs w:val="28"/>
                        </w:rPr>
                        <w:t xml:space="preserve"> and measuring 21” long.  </w:t>
                      </w:r>
                      <w:r>
                        <w:rPr>
                          <w:rFonts w:ascii="Calibri" w:hAnsi="Calibri" w:cs="Calibri"/>
                          <w:sz w:val="28"/>
                          <w:szCs w:val="28"/>
                        </w:rPr>
                        <w:t xml:space="preserve">Hard to believe she is 4 months already!  </w:t>
                      </w:r>
                      <w:r w:rsidR="007643F4">
                        <w:rPr>
                          <w:rFonts w:ascii="Calibri" w:hAnsi="Calibri" w:cs="Calibri"/>
                          <w:sz w:val="28"/>
                          <w:szCs w:val="28"/>
                        </w:rPr>
                        <w:t>We look forward to future pictures, Annemarie!</w:t>
                      </w:r>
                      <w:r w:rsidR="009333DA" w:rsidRPr="009333DA">
                        <w:rPr>
                          <w:noProof/>
                        </w:rPr>
                        <w:t xml:space="preserve"> </w:t>
                      </w:r>
                      <w:r w:rsidR="009333DA">
                        <w:rPr>
                          <w:noProof/>
                        </w:rPr>
                        <w:drawing>
                          <wp:inline distT="0" distB="0" distL="0" distR="0" wp14:anchorId="6AD2B4AA" wp14:editId="3069DAF7">
                            <wp:extent cx="1363980" cy="2255520"/>
                            <wp:effectExtent l="0" t="0" r="7620" b="0"/>
                            <wp:docPr id="14" name="Picture 14" descr="A picture containing text, clock, small, laying&#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 small, laying&#10;&#10;Description automatically generated"/>
                                    <pic:cNvPicPr/>
                                  </pic:nvPicPr>
                                  <pic:blipFill rotWithShape="1">
                                    <a:blip r:embed="rId21"/>
                                    <a:srcRect l="55703" t="18333" r="3600" b="16289"/>
                                    <a:stretch/>
                                  </pic:blipFill>
                                  <pic:spPr bwMode="auto">
                                    <a:xfrm>
                                      <a:off x="0" y="0"/>
                                      <a:ext cx="1363980" cy="225552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E4923">
        <w:rPr>
          <w:noProof/>
        </w:rPr>
        <mc:AlternateContent>
          <mc:Choice Requires="wps">
            <w:drawing>
              <wp:anchor distT="45720" distB="45720" distL="114300" distR="114300" simplePos="0" relativeHeight="251659264" behindDoc="0" locked="0" layoutInCell="1" allowOverlap="1" wp14:anchorId="130DC072" wp14:editId="419C1D70">
                <wp:simplePos x="0" y="0"/>
                <wp:positionH relativeFrom="column">
                  <wp:posOffset>22860</wp:posOffset>
                </wp:positionH>
                <wp:positionV relativeFrom="paragraph">
                  <wp:posOffset>53340</wp:posOffset>
                </wp:positionV>
                <wp:extent cx="6896100" cy="2750820"/>
                <wp:effectExtent l="0" t="0" r="1905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750820"/>
                        </a:xfrm>
                        <a:prstGeom prst="rect">
                          <a:avLst/>
                        </a:prstGeom>
                        <a:solidFill>
                          <a:srgbClr val="FFFFFF"/>
                        </a:solidFill>
                        <a:ln w="9525">
                          <a:solidFill>
                            <a:srgbClr val="000000"/>
                          </a:solidFill>
                          <a:miter lim="800000"/>
                          <a:headEnd/>
                          <a:tailEnd/>
                        </a:ln>
                      </wps:spPr>
                      <wps:txbx>
                        <w:txbxContent>
                          <w:p w14:paraId="724CAEFF" w14:textId="02E25DEF" w:rsidR="00335A60" w:rsidRDefault="00632648" w:rsidP="009D7133">
                            <w:pPr>
                              <w:rPr>
                                <w:sz w:val="28"/>
                                <w:szCs w:val="28"/>
                              </w:rPr>
                            </w:pPr>
                            <w:r>
                              <w:rPr>
                                <w:noProof/>
                              </w:rPr>
                              <w:drawing>
                                <wp:inline distT="0" distB="0" distL="0" distR="0" wp14:anchorId="0CDF6D9C" wp14:editId="22AAFE5B">
                                  <wp:extent cx="1470660" cy="1325880"/>
                                  <wp:effectExtent l="0" t="0" r="0" b="7620"/>
                                  <wp:docPr id="5" name="Picture 5" descr="A person sitting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erson sitting on a table&#10;&#10;Description automatically generated"/>
                                          <pic:cNvPicPr/>
                                        </pic:nvPicPr>
                                        <pic:blipFill rotWithShape="1">
                                          <a:blip r:embed="rId22">
                                            <a:extLst>
                                              <a:ext uri="{28A0092B-C50C-407E-A947-70E740481C1C}">
                                                <a14:useLocalDpi xmlns:a14="http://schemas.microsoft.com/office/drawing/2010/main" val="0"/>
                                              </a:ext>
                                            </a:extLst>
                                          </a:blip>
                                          <a:srcRect l="11924" r="21666" b="26342"/>
                                          <a:stretch/>
                                        </pic:blipFill>
                                        <pic:spPr bwMode="auto">
                                          <a:xfrm>
                                            <a:off x="0" y="0"/>
                                            <a:ext cx="1470660" cy="1325880"/>
                                          </a:xfrm>
                                          <a:prstGeom prst="rect">
                                            <a:avLst/>
                                          </a:prstGeom>
                                          <a:ln>
                                            <a:noFill/>
                                          </a:ln>
                                          <a:extLst>
                                            <a:ext uri="{53640926-AAD7-44D8-BBD7-CCE9431645EC}">
                                              <a14:shadowObscured xmlns:a14="http://schemas.microsoft.com/office/drawing/2010/main"/>
                                            </a:ext>
                                          </a:extLst>
                                        </pic:spPr>
                                      </pic:pic>
                                    </a:graphicData>
                                  </a:graphic>
                                </wp:inline>
                              </w:drawing>
                            </w:r>
                            <w:r w:rsidR="009D7133" w:rsidRPr="009D7133">
                              <w:rPr>
                                <w:sz w:val="28"/>
                                <w:szCs w:val="28"/>
                              </w:rPr>
                              <w:t xml:space="preserve"> </w:t>
                            </w:r>
                            <w:r w:rsidR="00335A60" w:rsidRPr="001308AB">
                              <w:rPr>
                                <w:noProof/>
                                <w:sz w:val="28"/>
                                <w:szCs w:val="28"/>
                              </w:rPr>
                              <w:drawing>
                                <wp:inline distT="0" distB="0" distL="0" distR="0" wp14:anchorId="413A3F83" wp14:editId="72A36C71">
                                  <wp:extent cx="824558" cy="786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4558" cy="786384"/>
                                          </a:xfrm>
                                          <a:prstGeom prst="rect">
                                            <a:avLst/>
                                          </a:prstGeom>
                                          <a:noFill/>
                                          <a:ln>
                                            <a:noFill/>
                                          </a:ln>
                                        </pic:spPr>
                                      </pic:pic>
                                    </a:graphicData>
                                  </a:graphic>
                                </wp:inline>
                              </w:drawing>
                            </w:r>
                          </w:p>
                          <w:p w14:paraId="520738BC" w14:textId="67271619" w:rsidR="009D7133" w:rsidRDefault="00043D51" w:rsidP="009D7133">
                            <w:pPr>
                              <w:rPr>
                                <w:sz w:val="28"/>
                                <w:szCs w:val="28"/>
                              </w:rPr>
                            </w:pPr>
                            <w:r>
                              <w:rPr>
                                <w:sz w:val="28"/>
                                <w:szCs w:val="28"/>
                              </w:rPr>
                              <w:t xml:space="preserve">Even </w:t>
                            </w:r>
                            <w:r w:rsidR="009D7133">
                              <w:rPr>
                                <w:sz w:val="28"/>
                                <w:szCs w:val="28"/>
                              </w:rPr>
                              <w:t>with COVID craziness, wedding bells will be ringing for Aisha Hixon (</w:t>
                            </w:r>
                            <w:r w:rsidR="004D06EE">
                              <w:rPr>
                                <w:sz w:val="28"/>
                                <w:szCs w:val="28"/>
                              </w:rPr>
                              <w:t xml:space="preserve">VRT &amp; Rec </w:t>
                            </w:r>
                            <w:r w:rsidR="00970A36">
                              <w:rPr>
                                <w:sz w:val="28"/>
                                <w:szCs w:val="28"/>
                              </w:rPr>
                              <w:t xml:space="preserve">Division Chair </w:t>
                            </w:r>
                            <w:r w:rsidR="009D7133">
                              <w:rPr>
                                <w:sz w:val="28"/>
                                <w:szCs w:val="28"/>
                              </w:rPr>
                              <w:t>from Maine) on August 28</w:t>
                            </w:r>
                            <w:r w:rsidR="009D7133" w:rsidRPr="00D127E1">
                              <w:rPr>
                                <w:sz w:val="28"/>
                                <w:szCs w:val="28"/>
                                <w:vertAlign w:val="superscript"/>
                              </w:rPr>
                              <w:t>th</w:t>
                            </w:r>
                            <w:r w:rsidR="009D7133">
                              <w:rPr>
                                <w:sz w:val="28"/>
                                <w:szCs w:val="28"/>
                              </w:rPr>
                              <w:t>! She and her finance, Alexander Smith, are having a 1920’s “Speak Easy” wedding.  As the days tick down, we wish them calm</w:t>
                            </w:r>
                            <w:r w:rsidR="00CA0D88">
                              <w:rPr>
                                <w:sz w:val="28"/>
                                <w:szCs w:val="28"/>
                              </w:rPr>
                              <w:t xml:space="preserve"> </w:t>
                            </w:r>
                            <w:r w:rsidR="009D7133">
                              <w:rPr>
                                <w:sz w:val="28"/>
                                <w:szCs w:val="28"/>
                              </w:rPr>
                              <w:t>and safety.</w:t>
                            </w:r>
                            <w:r w:rsidR="001308AB">
                              <w:rPr>
                                <w:sz w:val="28"/>
                                <w:szCs w:val="28"/>
                              </w:rPr>
                              <w:tab/>
                            </w:r>
                            <w:r w:rsidR="001308AB">
                              <w:rPr>
                                <w:sz w:val="28"/>
                                <w:szCs w:val="28"/>
                              </w:rPr>
                              <w:tab/>
                            </w:r>
                            <w:r w:rsidR="001308AB">
                              <w:rPr>
                                <w:sz w:val="28"/>
                                <w:szCs w:val="28"/>
                              </w:rPr>
                              <w:tab/>
                            </w:r>
                            <w:r w:rsidR="001308AB">
                              <w:rPr>
                                <w:sz w:val="28"/>
                                <w:szCs w:val="28"/>
                              </w:rPr>
                              <w:tab/>
                            </w:r>
                            <w:r w:rsidR="009D7133">
                              <w:rPr>
                                <w:sz w:val="28"/>
                                <w:szCs w:val="28"/>
                              </w:rPr>
                              <w:t xml:space="preserve">  </w:t>
                            </w:r>
                          </w:p>
                          <w:p w14:paraId="7A1874FC" w14:textId="632A429A" w:rsidR="009D7133" w:rsidRDefault="009D7133" w:rsidP="009D7133">
                            <w:r>
                              <w:rPr>
                                <w:sz w:val="28"/>
                                <w:szCs w:val="28"/>
                              </w:rPr>
                              <w:t xml:space="preserve">Congratulations, </w:t>
                            </w:r>
                            <w:proofErr w:type="gramStart"/>
                            <w:r>
                              <w:rPr>
                                <w:sz w:val="28"/>
                                <w:szCs w:val="28"/>
                              </w:rPr>
                              <w:t>Aisha</w:t>
                            </w:r>
                            <w:proofErr w:type="gramEnd"/>
                            <w:r>
                              <w:rPr>
                                <w:sz w:val="28"/>
                                <w:szCs w:val="28"/>
                              </w:rPr>
                              <w:t xml:space="preserve"> and Alexander!</w:t>
                            </w:r>
                            <w:r w:rsidR="001308AB" w:rsidRPr="001308AB">
                              <w:rPr>
                                <w:sz w:val="28"/>
                                <w:szCs w:val="28"/>
                              </w:rPr>
                              <w:t xml:space="preserve"> </w:t>
                            </w:r>
                          </w:p>
                          <w:p w14:paraId="0FA165F4" w14:textId="174CEEF2" w:rsidR="006B34BE" w:rsidRDefault="006B3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DC072" id="_x0000_s1035" type="#_x0000_t202" style="position:absolute;margin-left:1.8pt;margin-top:4.2pt;width:543pt;height:21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ZHJwIAAE0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">
                <v:textbox>
                  <w:txbxContent>
                    <w:p w14:paraId="724CAEFF" w14:textId="02E25DEF" w:rsidR="00335A60" w:rsidRDefault="00632648" w:rsidP="009D7133">
                      <w:pPr>
                        <w:rPr>
                          <w:sz w:val="28"/>
                          <w:szCs w:val="28"/>
                        </w:rPr>
                      </w:pPr>
                      <w:r>
                        <w:rPr>
                          <w:noProof/>
                        </w:rPr>
                        <w:drawing>
                          <wp:inline distT="0" distB="0" distL="0" distR="0" wp14:anchorId="0CDF6D9C" wp14:editId="22AAFE5B">
                            <wp:extent cx="1470660" cy="1325880"/>
                            <wp:effectExtent l="0" t="0" r="0" b="7620"/>
                            <wp:docPr id="5" name="Picture 5" descr="A person sitting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erson sitting on a table&#10;&#10;Description automatically generated"/>
                                    <pic:cNvPicPr/>
                                  </pic:nvPicPr>
                                  <pic:blipFill rotWithShape="1">
                                    <a:blip r:embed="rId24">
                                      <a:extLst>
                                        <a:ext uri="{28A0092B-C50C-407E-A947-70E740481C1C}">
                                          <a14:useLocalDpi xmlns:a14="http://schemas.microsoft.com/office/drawing/2010/main" val="0"/>
                                        </a:ext>
                                      </a:extLst>
                                    </a:blip>
                                    <a:srcRect l="11924" r="21666" b="26342"/>
                                    <a:stretch/>
                                  </pic:blipFill>
                                  <pic:spPr bwMode="auto">
                                    <a:xfrm>
                                      <a:off x="0" y="0"/>
                                      <a:ext cx="1470660" cy="1325880"/>
                                    </a:xfrm>
                                    <a:prstGeom prst="rect">
                                      <a:avLst/>
                                    </a:prstGeom>
                                    <a:ln>
                                      <a:noFill/>
                                    </a:ln>
                                    <a:extLst>
                                      <a:ext uri="{53640926-AAD7-44D8-BBD7-CCE9431645EC}">
                                        <a14:shadowObscured xmlns:a14="http://schemas.microsoft.com/office/drawing/2010/main"/>
                                      </a:ext>
                                    </a:extLst>
                                  </pic:spPr>
                                </pic:pic>
                              </a:graphicData>
                            </a:graphic>
                          </wp:inline>
                        </w:drawing>
                      </w:r>
                      <w:r w:rsidR="009D7133" w:rsidRPr="009D7133">
                        <w:rPr>
                          <w:sz w:val="28"/>
                          <w:szCs w:val="28"/>
                        </w:rPr>
                        <w:t xml:space="preserve"> </w:t>
                      </w:r>
                      <w:r w:rsidR="00335A60" w:rsidRPr="001308AB">
                        <w:rPr>
                          <w:noProof/>
                          <w:sz w:val="28"/>
                          <w:szCs w:val="28"/>
                        </w:rPr>
                        <w:drawing>
                          <wp:inline distT="0" distB="0" distL="0" distR="0" wp14:anchorId="413A3F83" wp14:editId="72A36C71">
                            <wp:extent cx="824558" cy="786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4558" cy="786384"/>
                                    </a:xfrm>
                                    <a:prstGeom prst="rect">
                                      <a:avLst/>
                                    </a:prstGeom>
                                    <a:noFill/>
                                    <a:ln>
                                      <a:noFill/>
                                    </a:ln>
                                  </pic:spPr>
                                </pic:pic>
                              </a:graphicData>
                            </a:graphic>
                          </wp:inline>
                        </w:drawing>
                      </w:r>
                    </w:p>
                    <w:p w14:paraId="520738BC" w14:textId="67271619" w:rsidR="009D7133" w:rsidRDefault="00043D51" w:rsidP="009D7133">
                      <w:pPr>
                        <w:rPr>
                          <w:sz w:val="28"/>
                          <w:szCs w:val="28"/>
                        </w:rPr>
                      </w:pPr>
                      <w:r>
                        <w:rPr>
                          <w:sz w:val="28"/>
                          <w:szCs w:val="28"/>
                        </w:rPr>
                        <w:t xml:space="preserve">Even </w:t>
                      </w:r>
                      <w:r w:rsidR="009D7133">
                        <w:rPr>
                          <w:sz w:val="28"/>
                          <w:szCs w:val="28"/>
                        </w:rPr>
                        <w:t>with COVID craziness, wedding bells will be ringing for Aisha Hixon (</w:t>
                      </w:r>
                      <w:r w:rsidR="004D06EE">
                        <w:rPr>
                          <w:sz w:val="28"/>
                          <w:szCs w:val="28"/>
                        </w:rPr>
                        <w:t xml:space="preserve">VRT &amp; Rec </w:t>
                      </w:r>
                      <w:r w:rsidR="00970A36">
                        <w:rPr>
                          <w:sz w:val="28"/>
                          <w:szCs w:val="28"/>
                        </w:rPr>
                        <w:t xml:space="preserve">Division Chair </w:t>
                      </w:r>
                      <w:r w:rsidR="009D7133">
                        <w:rPr>
                          <w:sz w:val="28"/>
                          <w:szCs w:val="28"/>
                        </w:rPr>
                        <w:t>from Maine) on August 28</w:t>
                      </w:r>
                      <w:r w:rsidR="009D7133" w:rsidRPr="00D127E1">
                        <w:rPr>
                          <w:sz w:val="28"/>
                          <w:szCs w:val="28"/>
                          <w:vertAlign w:val="superscript"/>
                        </w:rPr>
                        <w:t>th</w:t>
                      </w:r>
                      <w:r w:rsidR="009D7133">
                        <w:rPr>
                          <w:sz w:val="28"/>
                          <w:szCs w:val="28"/>
                        </w:rPr>
                        <w:t>! She and her finance, Alexander Smith, are having a 1920’s “Speak Easy” wedding.  As the days tick down, we wish them calm</w:t>
                      </w:r>
                      <w:r w:rsidR="00CA0D88">
                        <w:rPr>
                          <w:sz w:val="28"/>
                          <w:szCs w:val="28"/>
                        </w:rPr>
                        <w:t xml:space="preserve"> </w:t>
                      </w:r>
                      <w:r w:rsidR="009D7133">
                        <w:rPr>
                          <w:sz w:val="28"/>
                          <w:szCs w:val="28"/>
                        </w:rPr>
                        <w:t>and safety.</w:t>
                      </w:r>
                      <w:r w:rsidR="001308AB">
                        <w:rPr>
                          <w:sz w:val="28"/>
                          <w:szCs w:val="28"/>
                        </w:rPr>
                        <w:tab/>
                      </w:r>
                      <w:r w:rsidR="001308AB">
                        <w:rPr>
                          <w:sz w:val="28"/>
                          <w:szCs w:val="28"/>
                        </w:rPr>
                        <w:tab/>
                      </w:r>
                      <w:r w:rsidR="001308AB">
                        <w:rPr>
                          <w:sz w:val="28"/>
                          <w:szCs w:val="28"/>
                        </w:rPr>
                        <w:tab/>
                      </w:r>
                      <w:r w:rsidR="001308AB">
                        <w:rPr>
                          <w:sz w:val="28"/>
                          <w:szCs w:val="28"/>
                        </w:rPr>
                        <w:tab/>
                      </w:r>
                      <w:r w:rsidR="009D7133">
                        <w:rPr>
                          <w:sz w:val="28"/>
                          <w:szCs w:val="28"/>
                        </w:rPr>
                        <w:t xml:space="preserve">  </w:t>
                      </w:r>
                    </w:p>
                    <w:p w14:paraId="7A1874FC" w14:textId="632A429A" w:rsidR="009D7133" w:rsidRDefault="009D7133" w:rsidP="009D7133">
                      <w:r>
                        <w:rPr>
                          <w:sz w:val="28"/>
                          <w:szCs w:val="28"/>
                        </w:rPr>
                        <w:t xml:space="preserve">Congratulations, </w:t>
                      </w:r>
                      <w:proofErr w:type="gramStart"/>
                      <w:r>
                        <w:rPr>
                          <w:sz w:val="28"/>
                          <w:szCs w:val="28"/>
                        </w:rPr>
                        <w:t>Aisha</w:t>
                      </w:r>
                      <w:proofErr w:type="gramEnd"/>
                      <w:r>
                        <w:rPr>
                          <w:sz w:val="28"/>
                          <w:szCs w:val="28"/>
                        </w:rPr>
                        <w:t xml:space="preserve"> and Alexander!</w:t>
                      </w:r>
                      <w:r w:rsidR="001308AB" w:rsidRPr="001308AB">
                        <w:rPr>
                          <w:sz w:val="28"/>
                          <w:szCs w:val="28"/>
                        </w:rPr>
                        <w:t xml:space="preserve"> </w:t>
                      </w:r>
                    </w:p>
                    <w:p w14:paraId="0FA165F4" w14:textId="174CEEF2" w:rsidR="006B34BE" w:rsidRDefault="006B34BE"/>
                  </w:txbxContent>
                </v:textbox>
                <w10:wrap type="square"/>
              </v:shape>
            </w:pict>
          </mc:Fallback>
        </mc:AlternateContent>
      </w:r>
    </w:p>
    <w:p w14:paraId="792D3FC2" w14:textId="3F8EDA79" w:rsidR="00A924E2" w:rsidRPr="00A924E2" w:rsidRDefault="00A924E2" w:rsidP="00A924E2">
      <w:pPr>
        <w:pStyle w:val="Heading7"/>
        <w:rPr>
          <w:rFonts w:asciiTheme="minorHAnsi" w:eastAsiaTheme="minorEastAsia" w:hAnsiTheme="minorHAnsi" w:cstheme="minorBidi"/>
          <w:b/>
          <w:i w:val="0"/>
          <w:iCs w:val="0"/>
          <w:color w:val="0D0D0D" w:themeColor="text1"/>
        </w:rPr>
      </w:pPr>
    </w:p>
    <w:p w14:paraId="2716D740" w14:textId="06F99979" w:rsidR="002213A8" w:rsidRDefault="002213A8" w:rsidP="009E13A4">
      <w:pPr>
        <w:tabs>
          <w:tab w:val="left" w:pos="9573"/>
        </w:tabs>
        <w:rPr>
          <w:noProof/>
        </w:rPr>
      </w:pPr>
    </w:p>
    <w:p w14:paraId="3F0E0B8C" w14:textId="3B075992" w:rsidR="00977A0E" w:rsidRDefault="00977A0E" w:rsidP="00977A0E"/>
    <w:p w14:paraId="04BF69A1" w14:textId="378FA4FF" w:rsidR="00370DAF" w:rsidRPr="009E13A4" w:rsidRDefault="00370DAF" w:rsidP="009E13A4">
      <w:pPr>
        <w:tabs>
          <w:tab w:val="left" w:pos="9573"/>
        </w:tabs>
      </w:pPr>
    </w:p>
    <w:sectPr w:rsidR="00370DAF" w:rsidRPr="009E13A4" w:rsidSect="00581C25">
      <w:headerReference w:type="default" r:id="rId26"/>
      <w:footerReference w:type="default" r:id="rId27"/>
      <w:headerReference w:type="first" r:id="rId28"/>
      <w:footerReference w:type="first" r:id="rId29"/>
      <w:type w:val="continuous"/>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C09B9" w14:textId="77777777" w:rsidR="00A814AA" w:rsidRDefault="00A814AA">
      <w:pPr>
        <w:spacing w:after="0" w:line="240" w:lineRule="auto"/>
      </w:pPr>
      <w:r>
        <w:separator/>
      </w:r>
    </w:p>
  </w:endnote>
  <w:endnote w:type="continuationSeparator" w:id="0">
    <w:p w14:paraId="755DAC54" w14:textId="77777777" w:rsidR="00A814AA" w:rsidRDefault="00A814AA">
      <w:pPr>
        <w:spacing w:after="0" w:line="240" w:lineRule="auto"/>
      </w:pPr>
      <w:r>
        <w:continuationSeparator/>
      </w:r>
    </w:p>
  </w:endnote>
  <w:endnote w:type="continuationNotice" w:id="1">
    <w:p w14:paraId="61DB530A" w14:textId="77777777" w:rsidR="00A814AA" w:rsidRDefault="00A81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15261249" w14:textId="77777777" w:rsidTr="00AD416E">
      <w:trPr>
        <w:trHeight w:val="601"/>
      </w:trPr>
      <w:tc>
        <w:tcPr>
          <w:tcW w:w="2500" w:type="pct"/>
          <w:shd w:val="clear" w:color="auto" w:fill="3E92CC" w:themeFill="accent1"/>
          <w:vAlign w:val="center"/>
        </w:tcPr>
        <w:p w14:paraId="240EC188" w14:textId="21049E37" w:rsidR="00B44AE4" w:rsidRPr="00E40B3A" w:rsidRDefault="00581C25" w:rsidP="00B44AE4">
          <w:pPr>
            <w:pStyle w:val="Heading3"/>
            <w:outlineLvl w:val="2"/>
          </w:pPr>
          <w:r w:rsidRPr="00581C25">
            <w:rPr>
              <w:color w:val="FFFFFF" w:themeColor="background1"/>
            </w:rPr>
            <w:t>NEAER News</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6523454A" w14:textId="77777777"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2</w:t>
              </w:r>
              <w:r w:rsidRPr="00E40B3A">
                <w:rPr>
                  <w:noProof/>
                  <w:color w:val="FFFFFF" w:themeColor="background1"/>
                </w:rPr>
                <w:fldChar w:fldCharType="end"/>
              </w:r>
            </w:p>
          </w:sdtContent>
        </w:sdt>
      </w:tc>
    </w:tr>
  </w:tbl>
  <w:p w14:paraId="70982B4C"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4F27CAEB" w14:textId="77777777" w:rsidTr="00E40B3A">
      <w:trPr>
        <w:trHeight w:val="601"/>
      </w:trPr>
      <w:tc>
        <w:tcPr>
          <w:tcW w:w="2500" w:type="pct"/>
          <w:shd w:val="clear" w:color="auto" w:fill="3E92CC" w:themeFill="accent1"/>
          <w:vAlign w:val="center"/>
        </w:tcPr>
        <w:p w14:paraId="65B5D8E7" w14:textId="0D9C3339" w:rsidR="00E40B3A" w:rsidRPr="00E40B3A" w:rsidRDefault="00581C25" w:rsidP="00984BB5">
          <w:pPr>
            <w:pStyle w:val="Heading3"/>
            <w:outlineLvl w:val="2"/>
          </w:pPr>
          <w:r w:rsidRPr="00581C25">
            <w:rPr>
              <w:color w:val="FFFFFF" w:themeColor="background1"/>
            </w:rPr>
            <w:t>NEAER News</w:t>
          </w: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0C4F0963" w14:textId="77777777"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1</w:t>
              </w:r>
              <w:r w:rsidRPr="00E40B3A">
                <w:rPr>
                  <w:noProof/>
                  <w:color w:val="FFFFFF" w:themeColor="background1"/>
                </w:rPr>
                <w:fldChar w:fldCharType="end"/>
              </w:r>
            </w:p>
          </w:sdtContent>
        </w:sdt>
      </w:tc>
    </w:tr>
  </w:tbl>
  <w:p w14:paraId="44A07CCD"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1AF92" w14:textId="77777777" w:rsidR="00A814AA" w:rsidRDefault="00A814AA">
      <w:pPr>
        <w:spacing w:after="0" w:line="240" w:lineRule="auto"/>
      </w:pPr>
      <w:r>
        <w:separator/>
      </w:r>
    </w:p>
  </w:footnote>
  <w:footnote w:type="continuationSeparator" w:id="0">
    <w:p w14:paraId="613D6160" w14:textId="77777777" w:rsidR="00A814AA" w:rsidRDefault="00A814AA">
      <w:pPr>
        <w:spacing w:after="0" w:line="240" w:lineRule="auto"/>
      </w:pPr>
      <w:r>
        <w:continuationSeparator/>
      </w:r>
    </w:p>
  </w:footnote>
  <w:footnote w:type="continuationNotice" w:id="1">
    <w:p w14:paraId="0B9D26CC" w14:textId="77777777" w:rsidR="00A814AA" w:rsidRDefault="00A814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181A1E1A"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5718CB31" w14:textId="64A606D9" w:rsidR="00B44AE4" w:rsidRPr="00984BB5" w:rsidRDefault="00A25E55" w:rsidP="00B44AE4">
              <w:pPr>
                <w:pStyle w:val="Heading3"/>
                <w:outlineLvl w:val="2"/>
                <w:rPr>
                  <w:color w:val="FFFFFF" w:themeColor="background1"/>
                </w:rPr>
              </w:pPr>
              <w:r>
                <w:rPr>
                  <w:color w:val="FFFFFF" w:themeColor="background1"/>
                </w:rPr>
                <w:t>Northeast Chapter of AERBVI</w:t>
              </w:r>
            </w:p>
          </w:tc>
        </w:sdtContent>
      </w:sdt>
      <w:tc>
        <w:tcPr>
          <w:tcW w:w="2500" w:type="pct"/>
          <w:shd w:val="clear" w:color="auto" w:fill="3E92CC" w:themeFill="accent1"/>
          <w:vAlign w:val="center"/>
        </w:tcPr>
        <w:p w14:paraId="6D37FE0D" w14:textId="711AFF6A" w:rsidR="00B44AE4" w:rsidRPr="00984BB5" w:rsidRDefault="00905803" w:rsidP="00B44AE4">
          <w:pPr>
            <w:pStyle w:val="Heading3"/>
            <w:jc w:val="right"/>
            <w:outlineLvl w:val="2"/>
            <w:rPr>
              <w:color w:val="FFFFFF" w:themeColor="background1"/>
            </w:rPr>
          </w:pPr>
          <w:r>
            <w:rPr>
              <w:color w:val="FFFFFF" w:themeColor="background1"/>
            </w:rPr>
            <w:t>August 12</w:t>
          </w:r>
          <w:r w:rsidR="00581C25">
            <w:rPr>
              <w:color w:val="FFFFFF" w:themeColor="background1"/>
            </w:rPr>
            <w:t>, 2020</w:t>
          </w:r>
        </w:p>
      </w:tc>
    </w:tr>
  </w:tbl>
  <w:p w14:paraId="3D019C25" w14:textId="77777777" w:rsidR="00370DAF" w:rsidRDefault="00370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5C61FF61" w14:textId="77777777" w:rsidTr="00E40B3A">
      <w:trPr>
        <w:trHeight w:val="630"/>
      </w:trPr>
      <w:sdt>
        <w:sdtPr>
          <w:rPr>
            <w:color w:val="FFFFFF" w:themeColor="background1"/>
          </w:rPr>
          <w:alias w:val="Company"/>
          <w:tag w:val=""/>
          <w:id w:val="-2074503377"/>
          <w:placeholder>
            <w:docPart w:val="D22382D5DEF84B0EA1C125BB39DEDC58"/>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61A0092C" w14:textId="3658E6E4" w:rsidR="00AB3054" w:rsidRPr="00984BB5" w:rsidRDefault="00A25E55" w:rsidP="00984BB5">
              <w:pPr>
                <w:pStyle w:val="Heading3"/>
                <w:outlineLvl w:val="2"/>
                <w:rPr>
                  <w:color w:val="FFFFFF" w:themeColor="background1"/>
                </w:rPr>
              </w:pPr>
              <w:r>
                <w:rPr>
                  <w:color w:val="FFFFFF" w:themeColor="background1"/>
                </w:rPr>
                <w:t>Northeast Chapter of AERBVI</w:t>
              </w:r>
            </w:p>
          </w:tc>
        </w:sdtContent>
      </w:sdt>
      <w:tc>
        <w:tcPr>
          <w:tcW w:w="2500" w:type="pct"/>
          <w:shd w:val="clear" w:color="auto" w:fill="3E92CC" w:themeFill="accent1"/>
          <w:vAlign w:val="center"/>
        </w:tcPr>
        <w:p w14:paraId="538CD206" w14:textId="7D41C762" w:rsidR="00AB3054" w:rsidRPr="00984BB5" w:rsidRDefault="00A25E55" w:rsidP="00984BB5">
          <w:pPr>
            <w:pStyle w:val="Heading3"/>
            <w:jc w:val="right"/>
            <w:outlineLvl w:val="2"/>
            <w:rPr>
              <w:color w:val="FFFFFF" w:themeColor="background1"/>
            </w:rPr>
          </w:pPr>
          <w:r>
            <w:rPr>
              <w:color w:val="FFFFFF" w:themeColor="background1"/>
            </w:rPr>
            <w:t>July 2020</w:t>
          </w:r>
        </w:p>
      </w:tc>
    </w:tr>
  </w:tbl>
  <w:p w14:paraId="368F05DA" w14:textId="77777777" w:rsidR="00370DAF" w:rsidRPr="00AB3054" w:rsidRDefault="00370DAF"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55"/>
    <w:rsid w:val="0000187A"/>
    <w:rsid w:val="0004186F"/>
    <w:rsid w:val="00043D51"/>
    <w:rsid w:val="00050200"/>
    <w:rsid w:val="0005338C"/>
    <w:rsid w:val="00062C35"/>
    <w:rsid w:val="00072986"/>
    <w:rsid w:val="000B4EC0"/>
    <w:rsid w:val="000B7DB6"/>
    <w:rsid w:val="000D5F15"/>
    <w:rsid w:val="001308AB"/>
    <w:rsid w:val="00150C83"/>
    <w:rsid w:val="001D61DA"/>
    <w:rsid w:val="002020E7"/>
    <w:rsid w:val="00203D0E"/>
    <w:rsid w:val="002213A8"/>
    <w:rsid w:val="0022631A"/>
    <w:rsid w:val="00232B70"/>
    <w:rsid w:val="00261B35"/>
    <w:rsid w:val="0028768D"/>
    <w:rsid w:val="002C7EF6"/>
    <w:rsid w:val="002D2945"/>
    <w:rsid w:val="00312CD8"/>
    <w:rsid w:val="0033156F"/>
    <w:rsid w:val="00335A60"/>
    <w:rsid w:val="00365AB6"/>
    <w:rsid w:val="0037031A"/>
    <w:rsid w:val="00370DAF"/>
    <w:rsid w:val="00385FC5"/>
    <w:rsid w:val="003B0429"/>
    <w:rsid w:val="003E0208"/>
    <w:rsid w:val="003E0362"/>
    <w:rsid w:val="00413A24"/>
    <w:rsid w:val="004219C9"/>
    <w:rsid w:val="00442D2E"/>
    <w:rsid w:val="004766A7"/>
    <w:rsid w:val="00483CA4"/>
    <w:rsid w:val="0049027A"/>
    <w:rsid w:val="004A4129"/>
    <w:rsid w:val="004D06EE"/>
    <w:rsid w:val="004D4CDD"/>
    <w:rsid w:val="004F181F"/>
    <w:rsid w:val="00531709"/>
    <w:rsid w:val="005645FA"/>
    <w:rsid w:val="00581C25"/>
    <w:rsid w:val="005820DC"/>
    <w:rsid w:val="005A03BE"/>
    <w:rsid w:val="005A28A0"/>
    <w:rsid w:val="005B203A"/>
    <w:rsid w:val="005C1740"/>
    <w:rsid w:val="005C21F3"/>
    <w:rsid w:val="005C523B"/>
    <w:rsid w:val="005D040B"/>
    <w:rsid w:val="00632648"/>
    <w:rsid w:val="00647471"/>
    <w:rsid w:val="00662BAC"/>
    <w:rsid w:val="006B11CD"/>
    <w:rsid w:val="006B34BE"/>
    <w:rsid w:val="006B4C01"/>
    <w:rsid w:val="006D7232"/>
    <w:rsid w:val="00707CAD"/>
    <w:rsid w:val="00723F61"/>
    <w:rsid w:val="0074621F"/>
    <w:rsid w:val="007643F4"/>
    <w:rsid w:val="00771380"/>
    <w:rsid w:val="0078734E"/>
    <w:rsid w:val="00795454"/>
    <w:rsid w:val="007B5956"/>
    <w:rsid w:val="007B5F04"/>
    <w:rsid w:val="007B6F50"/>
    <w:rsid w:val="007C142D"/>
    <w:rsid w:val="007E7E91"/>
    <w:rsid w:val="00804917"/>
    <w:rsid w:val="00810D21"/>
    <w:rsid w:val="0082225F"/>
    <w:rsid w:val="008550E7"/>
    <w:rsid w:val="00874611"/>
    <w:rsid w:val="00896203"/>
    <w:rsid w:val="008B6087"/>
    <w:rsid w:val="008D07FC"/>
    <w:rsid w:val="008D5824"/>
    <w:rsid w:val="008F6110"/>
    <w:rsid w:val="00904ECE"/>
    <w:rsid w:val="00905803"/>
    <w:rsid w:val="009333DA"/>
    <w:rsid w:val="00967BFA"/>
    <w:rsid w:val="00970A36"/>
    <w:rsid w:val="00977A0E"/>
    <w:rsid w:val="00984BB5"/>
    <w:rsid w:val="009B6461"/>
    <w:rsid w:val="009D7133"/>
    <w:rsid w:val="009E13A4"/>
    <w:rsid w:val="009E1EAB"/>
    <w:rsid w:val="009F62AC"/>
    <w:rsid w:val="00A00495"/>
    <w:rsid w:val="00A25E55"/>
    <w:rsid w:val="00A264D4"/>
    <w:rsid w:val="00A4351E"/>
    <w:rsid w:val="00A5226D"/>
    <w:rsid w:val="00A5487A"/>
    <w:rsid w:val="00A814AA"/>
    <w:rsid w:val="00A877ED"/>
    <w:rsid w:val="00A924E2"/>
    <w:rsid w:val="00A96E4B"/>
    <w:rsid w:val="00AA1EEA"/>
    <w:rsid w:val="00AB3054"/>
    <w:rsid w:val="00AC1418"/>
    <w:rsid w:val="00AD2805"/>
    <w:rsid w:val="00AE4923"/>
    <w:rsid w:val="00AE549A"/>
    <w:rsid w:val="00AE78A1"/>
    <w:rsid w:val="00B02842"/>
    <w:rsid w:val="00B06F7F"/>
    <w:rsid w:val="00B3026C"/>
    <w:rsid w:val="00B31ABF"/>
    <w:rsid w:val="00B31CB7"/>
    <w:rsid w:val="00B43864"/>
    <w:rsid w:val="00B44AE4"/>
    <w:rsid w:val="00BC2E14"/>
    <w:rsid w:val="00BE581B"/>
    <w:rsid w:val="00BF6A55"/>
    <w:rsid w:val="00C050C0"/>
    <w:rsid w:val="00C65F03"/>
    <w:rsid w:val="00C70286"/>
    <w:rsid w:val="00CA0D88"/>
    <w:rsid w:val="00CE0CA7"/>
    <w:rsid w:val="00D7630F"/>
    <w:rsid w:val="00D80E83"/>
    <w:rsid w:val="00DA05F7"/>
    <w:rsid w:val="00DA795C"/>
    <w:rsid w:val="00DF0568"/>
    <w:rsid w:val="00DF6988"/>
    <w:rsid w:val="00E0330C"/>
    <w:rsid w:val="00E40B3A"/>
    <w:rsid w:val="00E50788"/>
    <w:rsid w:val="00E77AC0"/>
    <w:rsid w:val="00E832AB"/>
    <w:rsid w:val="00EA251F"/>
    <w:rsid w:val="00EB2BB8"/>
    <w:rsid w:val="00ED310D"/>
    <w:rsid w:val="00EE3E5C"/>
    <w:rsid w:val="00EE3FDE"/>
    <w:rsid w:val="00F26517"/>
    <w:rsid w:val="00FB2537"/>
    <w:rsid w:val="00FB4F85"/>
    <w:rsid w:val="00FC469C"/>
    <w:rsid w:val="00FE6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1F8194"/>
  <w15:chartTrackingRefBased/>
  <w15:docId w15:val="{694C5156-49D8-4B24-AB7D-A36B858F1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DF6988"/>
    <w:rPr>
      <w:color w:val="0000FF"/>
      <w:u w:val="single"/>
    </w:rPr>
  </w:style>
  <w:style w:type="paragraph" w:styleId="NoSpacing">
    <w:name w:val="No Spacing"/>
    <w:link w:val="NoSpacingChar"/>
    <w:uiPriority w:val="1"/>
    <w:qFormat/>
    <w:rsid w:val="00896203"/>
    <w:pPr>
      <w:spacing w:after="0" w:line="240" w:lineRule="auto"/>
    </w:pPr>
    <w:rPr>
      <w:color w:val="auto"/>
      <w:sz w:val="22"/>
      <w:szCs w:val="22"/>
      <w:lang w:eastAsia="en-US"/>
    </w:rPr>
  </w:style>
  <w:style w:type="character" w:customStyle="1" w:styleId="NoSpacingChar">
    <w:name w:val="No Spacing Char"/>
    <w:basedOn w:val="DefaultParagraphFont"/>
    <w:link w:val="NoSpacing"/>
    <w:uiPriority w:val="1"/>
    <w:rsid w:val="00896203"/>
    <w:rPr>
      <w:color w:val="auto"/>
      <w:sz w:val="22"/>
      <w:szCs w:val="22"/>
      <w:lang w:eastAsia="en-US"/>
    </w:rPr>
  </w:style>
  <w:style w:type="character" w:styleId="UnresolvedMention">
    <w:name w:val="Unresolved Mention"/>
    <w:basedOn w:val="DefaultParagraphFont"/>
    <w:uiPriority w:val="99"/>
    <w:semiHidden/>
    <w:unhideWhenUsed/>
    <w:rsid w:val="006B1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7588">
      <w:bodyDiv w:val="1"/>
      <w:marLeft w:val="0"/>
      <w:marRight w:val="0"/>
      <w:marTop w:val="0"/>
      <w:marBottom w:val="0"/>
      <w:divBdr>
        <w:top w:val="none" w:sz="0" w:space="0" w:color="auto"/>
        <w:left w:val="none" w:sz="0" w:space="0" w:color="auto"/>
        <w:bottom w:val="none" w:sz="0" w:space="0" w:color="auto"/>
        <w:right w:val="none" w:sz="0" w:space="0" w:color="auto"/>
      </w:divBdr>
      <w:divsChild>
        <w:div w:id="181652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6.png@01D66569.989DACD0" TargetMode="External"/><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0.jp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weightymatters.ca/2011_09_01_archive.html" TargetMode="External"/><Relationship Id="rId25" Type="http://schemas.openxmlformats.org/officeDocument/2006/relationships/image" Target="media/image70.emf"/><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www.weightymatters.ca/2011_09_01_archive.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6.png@01D66569.989DACD0" TargetMode="External"/><Relationship Id="rId24" Type="http://schemas.openxmlformats.org/officeDocument/2006/relationships/image" Target="media/image60.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neaer@gmail.com"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40.gif"/><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mailto:info.neaer@gmail.com" TargetMode="External"/><Relationship Id="rId22" Type="http://schemas.openxmlformats.org/officeDocument/2006/relationships/image" Target="media/image6.jp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ith\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22382D5DEF84B0EA1C125BB39DEDC58"/>
        <w:category>
          <w:name w:val="General"/>
          <w:gallery w:val="placeholder"/>
        </w:category>
        <w:types>
          <w:type w:val="bbPlcHdr"/>
        </w:types>
        <w:behaviors>
          <w:behavior w:val="content"/>
        </w:behaviors>
        <w:guid w:val="{F47B778C-A719-4BD9-8738-6172CAA29636}"/>
      </w:docPartPr>
      <w:docPartBody>
        <w:p w:rsidR="00FB3A8C" w:rsidRDefault="005E25C2">
          <w:pPr>
            <w:pStyle w:val="D22382D5DEF84B0EA1C125BB39DEDC58"/>
          </w:pPr>
          <w:r w:rsidRPr="00E77AC0">
            <w:t>HEADING 8</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5C2"/>
    <w:rsid w:val="005270E6"/>
    <w:rsid w:val="005E25C2"/>
    <w:rsid w:val="0071729F"/>
    <w:rsid w:val="00FB3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E25C2"/>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1E8CCAC20A476D90199EBB8D69E2FA">
    <w:name w:val="E51E8CCAC20A476D90199EBB8D69E2FA"/>
  </w:style>
  <w:style w:type="paragraph" w:customStyle="1" w:styleId="2CDA880183DB495A86E4A2E35374A690">
    <w:name w:val="2CDA880183DB495A86E4A2E35374A690"/>
  </w:style>
  <w:style w:type="paragraph" w:customStyle="1" w:styleId="D22382D5DEF84B0EA1C125BB39DEDC58">
    <w:name w:val="D22382D5DEF84B0EA1C125BB39DEDC58"/>
  </w:style>
  <w:style w:type="character" w:customStyle="1" w:styleId="Heading3Char">
    <w:name w:val="Heading 3 Char"/>
    <w:basedOn w:val="DefaultParagraphFont"/>
    <w:link w:val="Heading3"/>
    <w:uiPriority w:val="9"/>
    <w:rsid w:val="005E25C2"/>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sid w:val="005E25C2"/>
    <w:rPr>
      <w:color w:val="808080"/>
    </w:rPr>
  </w:style>
  <w:style w:type="paragraph" w:customStyle="1" w:styleId="97571FE1A71146F9AC7E4DABCE3B703F">
    <w:name w:val="97571FE1A71146F9AC7E4DABCE3B703F"/>
  </w:style>
  <w:style w:type="paragraph" w:customStyle="1" w:styleId="5C0B87511196407E8714929513ADFAD8">
    <w:name w:val="5C0B87511196407E8714929513ADFAD8"/>
  </w:style>
  <w:style w:type="paragraph" w:customStyle="1" w:styleId="6F450E3A52B54132B310D85009FC85D4">
    <w:name w:val="6F450E3A52B54132B310D85009FC85D4"/>
    <w:rsid w:val="005E25C2"/>
  </w:style>
  <w:style w:type="paragraph" w:customStyle="1" w:styleId="2858798EBDB34466952258BE4CFF5307">
    <w:name w:val="2858798EBDB34466952258BE4CFF5307"/>
    <w:rsid w:val="005E25C2"/>
  </w:style>
  <w:style w:type="paragraph" w:customStyle="1" w:styleId="A70C8E92086F4D93943BC78CC96B4982">
    <w:name w:val="A70C8E92086F4D93943BC78CC96B4982"/>
    <w:rsid w:val="005E25C2"/>
  </w:style>
  <w:style w:type="paragraph" w:customStyle="1" w:styleId="BE28F5B0B2D442799DC973997CB75BA8">
    <w:name w:val="BE28F5B0B2D442799DC973997CB75BA8"/>
    <w:rsid w:val="005E25C2"/>
  </w:style>
  <w:style w:type="paragraph" w:customStyle="1" w:styleId="2175668C5D264BCBA04EE7902726793C">
    <w:name w:val="2175668C5D264BCBA04EE7902726793C"/>
    <w:rsid w:val="005E25C2"/>
  </w:style>
  <w:style w:type="paragraph" w:customStyle="1" w:styleId="B9599B7874EF46FCA34D303B0C041E35">
    <w:name w:val="B9599B7874EF46FCA34D303B0C041E35"/>
    <w:rsid w:val="005E25C2"/>
  </w:style>
  <w:style w:type="paragraph" w:customStyle="1" w:styleId="FAAA3AF46F5649F1A84A9B2E4583BF2B">
    <w:name w:val="FAAA3AF46F5649F1A84A9B2E4583BF2B"/>
    <w:rsid w:val="005E25C2"/>
  </w:style>
  <w:style w:type="paragraph" w:customStyle="1" w:styleId="F007F8E91E27414BBEC4D92EB94B0B53">
    <w:name w:val="F007F8E91E27414BBEC4D92EB94B0B53"/>
    <w:rsid w:val="005E25C2"/>
  </w:style>
  <w:style w:type="paragraph" w:customStyle="1" w:styleId="ABED6400AB4A48B697D6A5B158B9A003">
    <w:name w:val="ABED6400AB4A48B697D6A5B158B9A003"/>
    <w:rsid w:val="005E25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9FD18-BCBC-432D-9986-A07A900B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5</TotalTime>
  <Pages>3</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Northeast Chapter of AERBVI</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Horter</dc:creator>
  <cp:keywords/>
  <dc:description/>
  <cp:lastModifiedBy>Faith Horter</cp:lastModifiedBy>
  <cp:revision>5</cp:revision>
  <dcterms:created xsi:type="dcterms:W3CDTF">2020-08-12T19:33:00Z</dcterms:created>
  <dcterms:modified xsi:type="dcterms:W3CDTF">2020-09-30T19:55:00Z</dcterms:modified>
</cp:coreProperties>
</file>